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ADA64" w14:textId="189C434B" w:rsidR="003B4C47" w:rsidRDefault="003B4C47" w:rsidP="004B2D26"/>
    <w:p w14:paraId="53F91E7F" w14:textId="58D78BC2" w:rsidR="004B2D26" w:rsidRPr="004B2D26" w:rsidRDefault="00426772" w:rsidP="003B4C47">
      <w:pPr>
        <w:jc w:val="right"/>
      </w:pPr>
      <w:r>
        <w:t>September 20</w:t>
      </w:r>
      <w:r w:rsidR="0099185A">
        <w:t>2</w:t>
      </w:r>
      <w:r w:rsidR="00D57E5F">
        <w:t>5</w:t>
      </w:r>
    </w:p>
    <w:p w14:paraId="1713C4C2" w14:textId="77777777" w:rsidR="003B4C47" w:rsidRDefault="003B4C47" w:rsidP="004B2D26">
      <w:pPr>
        <w:rPr>
          <w:b/>
        </w:rPr>
      </w:pPr>
    </w:p>
    <w:p w14:paraId="6C6FF90D" w14:textId="77777777" w:rsidR="001D54BE" w:rsidRDefault="004B2D26" w:rsidP="004B2D26">
      <w:pPr>
        <w:rPr>
          <w:b/>
        </w:rPr>
      </w:pPr>
      <w:r w:rsidRPr="00026B74">
        <w:rPr>
          <w:b/>
        </w:rPr>
        <w:t>To the Parent</w:t>
      </w:r>
      <w:r w:rsidR="00A82FF0">
        <w:rPr>
          <w:b/>
        </w:rPr>
        <w:t>s</w:t>
      </w:r>
      <w:r w:rsidRPr="00026B74">
        <w:rPr>
          <w:b/>
        </w:rPr>
        <w:t xml:space="preserve"> of</w:t>
      </w:r>
      <w:r w:rsidR="003C077A">
        <w:rPr>
          <w:b/>
        </w:rPr>
        <w:t>:</w:t>
      </w:r>
      <w:r w:rsidR="00A82FF0">
        <w:rPr>
          <w:b/>
        </w:rPr>
        <w:t xml:space="preserve"> </w:t>
      </w:r>
    </w:p>
    <w:p w14:paraId="1EB258DE" w14:textId="77777777" w:rsidR="001D54BE" w:rsidRDefault="00750E93" w:rsidP="004B2D26">
      <w:pPr>
        <w:rPr>
          <w:b/>
        </w:rPr>
      </w:pPr>
      <w:r>
        <w:rPr>
          <w:b/>
        </w:rPr>
        <w:t xml:space="preserve">All </w:t>
      </w:r>
      <w:r w:rsidR="00A82FF0">
        <w:rPr>
          <w:b/>
        </w:rPr>
        <w:t xml:space="preserve">Year 6 Pupils </w:t>
      </w:r>
    </w:p>
    <w:p w14:paraId="3B07FAEA" w14:textId="77777777" w:rsidR="004B2D26" w:rsidRDefault="00A82FF0" w:rsidP="004B2D26">
      <w:pPr>
        <w:rPr>
          <w:noProof/>
        </w:rPr>
      </w:pPr>
      <w:r>
        <w:rPr>
          <w:b/>
        </w:rPr>
        <w:t>in West Sussex schools</w:t>
      </w:r>
    </w:p>
    <w:p w14:paraId="3C31BAAD" w14:textId="77777777" w:rsidR="004B2D26" w:rsidRDefault="004B2D26" w:rsidP="004B2D26">
      <w:pPr>
        <w:tabs>
          <w:tab w:val="right" w:pos="9000"/>
        </w:tabs>
        <w:ind w:right="28"/>
      </w:pPr>
    </w:p>
    <w:p w14:paraId="5AD34641" w14:textId="77777777" w:rsidR="001D54BE" w:rsidRDefault="001D54BE" w:rsidP="004B2D26">
      <w:pPr>
        <w:tabs>
          <w:tab w:val="right" w:pos="9000"/>
        </w:tabs>
        <w:ind w:right="28"/>
      </w:pPr>
    </w:p>
    <w:p w14:paraId="763B096C" w14:textId="77777777" w:rsidR="001D54BE" w:rsidRDefault="001D54BE" w:rsidP="004B2D26">
      <w:pPr>
        <w:tabs>
          <w:tab w:val="right" w:pos="9000"/>
        </w:tabs>
        <w:ind w:right="28"/>
      </w:pPr>
    </w:p>
    <w:p w14:paraId="51E55DF5" w14:textId="77777777" w:rsidR="004B2D26" w:rsidRDefault="004B2D26" w:rsidP="004B2D26">
      <w:pPr>
        <w:tabs>
          <w:tab w:val="right" w:pos="9000"/>
        </w:tabs>
        <w:ind w:right="28"/>
      </w:pPr>
    </w:p>
    <w:p w14:paraId="6752653B" w14:textId="77777777" w:rsidR="004B2D26" w:rsidRDefault="004B2D26" w:rsidP="004B2D26">
      <w:pPr>
        <w:tabs>
          <w:tab w:val="right" w:pos="9000"/>
        </w:tabs>
        <w:ind w:right="28"/>
        <w:jc w:val="both"/>
      </w:pPr>
    </w:p>
    <w:p w14:paraId="5F02717B" w14:textId="77777777" w:rsidR="00514119" w:rsidRDefault="00514119" w:rsidP="004B2D26">
      <w:pPr>
        <w:tabs>
          <w:tab w:val="right" w:pos="9000"/>
        </w:tabs>
        <w:ind w:right="28"/>
        <w:jc w:val="both"/>
      </w:pPr>
    </w:p>
    <w:p w14:paraId="7BC86ED8" w14:textId="77777777" w:rsidR="004B2D26" w:rsidRDefault="004B2D26" w:rsidP="004B2D26">
      <w:pPr>
        <w:tabs>
          <w:tab w:val="right" w:pos="9000"/>
        </w:tabs>
        <w:ind w:right="28"/>
        <w:jc w:val="both"/>
      </w:pPr>
      <w:r>
        <w:t>Dear Parent</w:t>
      </w:r>
    </w:p>
    <w:p w14:paraId="53515BA3" w14:textId="77777777" w:rsidR="004B2D26" w:rsidRDefault="004B2D26" w:rsidP="004B2D26">
      <w:pPr>
        <w:tabs>
          <w:tab w:val="right" w:pos="9000"/>
        </w:tabs>
        <w:ind w:right="28"/>
        <w:jc w:val="both"/>
      </w:pPr>
    </w:p>
    <w:p w14:paraId="73357020" w14:textId="4B7BA57C" w:rsidR="004B2D26" w:rsidRDefault="00A82FF0" w:rsidP="004B2D26">
      <w:pPr>
        <w:pStyle w:val="Heading2"/>
      </w:pPr>
      <w:r>
        <w:t xml:space="preserve">Transfer to </w:t>
      </w:r>
      <w:r w:rsidR="004B2D26">
        <w:t>S</w:t>
      </w:r>
      <w:r w:rsidR="00426772">
        <w:t>econdary School – September 202</w:t>
      </w:r>
      <w:r w:rsidR="00D57E5F">
        <w:t>6</w:t>
      </w:r>
    </w:p>
    <w:p w14:paraId="641B7BC0" w14:textId="77777777" w:rsidR="004B2D26" w:rsidRDefault="004B2D26" w:rsidP="004B2D26">
      <w:pPr>
        <w:tabs>
          <w:tab w:val="right" w:pos="9000"/>
        </w:tabs>
        <w:ind w:right="28"/>
        <w:jc w:val="both"/>
      </w:pPr>
    </w:p>
    <w:p w14:paraId="0D6765F8" w14:textId="46F60318" w:rsidR="00342B10" w:rsidRDefault="004B2D26" w:rsidP="004B2D26">
      <w:pPr>
        <w:tabs>
          <w:tab w:val="right" w:pos="9000"/>
        </w:tabs>
        <w:ind w:right="28"/>
        <w:jc w:val="both"/>
      </w:pPr>
      <w:r>
        <w:t xml:space="preserve">You have been sent this letter because your child </w:t>
      </w:r>
      <w:r w:rsidR="000314BB">
        <w:t>needs to</w:t>
      </w:r>
      <w:r>
        <w:t xml:space="preserve"> change school </w:t>
      </w:r>
      <w:r w:rsidR="00342B10">
        <w:t>at the end of this academic year and it contains information about applying for a</w:t>
      </w:r>
      <w:r w:rsidR="00426772">
        <w:t xml:space="preserve"> </w:t>
      </w:r>
      <w:r w:rsidR="0099185A" w:rsidRPr="00E86946">
        <w:rPr>
          <w:b/>
          <w:bCs/>
          <w:u w:val="single"/>
        </w:rPr>
        <w:t>secondary</w:t>
      </w:r>
      <w:r w:rsidR="00E86946">
        <w:rPr>
          <w:b/>
          <w:bCs/>
        </w:rPr>
        <w:t xml:space="preserve"> </w:t>
      </w:r>
      <w:r w:rsidR="00426772" w:rsidRPr="00E86946">
        <w:t>school</w:t>
      </w:r>
      <w:r w:rsidR="00426772">
        <w:t xml:space="preserve"> place for September 202</w:t>
      </w:r>
      <w:r w:rsidR="00D57E5F">
        <w:t>6</w:t>
      </w:r>
      <w:r w:rsidR="00342B10">
        <w:t xml:space="preserve">. </w:t>
      </w:r>
    </w:p>
    <w:p w14:paraId="52BFA02D" w14:textId="77777777" w:rsidR="00342B10" w:rsidRDefault="00342B10" w:rsidP="004B2D26">
      <w:pPr>
        <w:tabs>
          <w:tab w:val="right" w:pos="9000"/>
        </w:tabs>
        <w:ind w:right="28"/>
        <w:jc w:val="both"/>
      </w:pPr>
    </w:p>
    <w:p w14:paraId="1C70CA52" w14:textId="77777777" w:rsidR="00514119" w:rsidRPr="006657FB" w:rsidRDefault="00342B10" w:rsidP="00342B10">
      <w:pPr>
        <w:jc w:val="both"/>
        <w:rPr>
          <w:b/>
          <w:bCs/>
          <w:i/>
        </w:rPr>
      </w:pPr>
      <w:r w:rsidRPr="006657FB">
        <w:rPr>
          <w:b/>
          <w:bCs/>
          <w:i/>
        </w:rPr>
        <w:t xml:space="preserve">If your child has </w:t>
      </w:r>
      <w:r w:rsidR="00753A2F" w:rsidRPr="006657FB">
        <w:rPr>
          <w:b/>
          <w:bCs/>
          <w:i/>
        </w:rPr>
        <w:t>an Education</w:t>
      </w:r>
      <w:r w:rsidR="00AB4CA2" w:rsidRPr="006657FB">
        <w:rPr>
          <w:b/>
          <w:bCs/>
          <w:i/>
        </w:rPr>
        <w:t xml:space="preserve"> Health Care Plan</w:t>
      </w:r>
      <w:r w:rsidRPr="006657FB">
        <w:rPr>
          <w:b/>
          <w:bCs/>
          <w:i/>
        </w:rPr>
        <w:t>, or you are re</w:t>
      </w:r>
      <w:r w:rsidR="007C77C6" w:rsidRPr="006657FB">
        <w:rPr>
          <w:b/>
          <w:bCs/>
          <w:i/>
        </w:rPr>
        <w:t xml:space="preserve">sident outside </w:t>
      </w:r>
      <w:r w:rsidRPr="006657FB">
        <w:rPr>
          <w:b/>
          <w:bCs/>
          <w:i/>
        </w:rPr>
        <w:t xml:space="preserve">West Sussex, different arrangements apply. </w:t>
      </w:r>
      <w:r w:rsidR="00B22DB5" w:rsidRPr="006657FB">
        <w:rPr>
          <w:b/>
          <w:bCs/>
          <w:i/>
        </w:rPr>
        <w:t>Please see overleaf.</w:t>
      </w:r>
    </w:p>
    <w:p w14:paraId="2E0E7BD0" w14:textId="77777777" w:rsidR="00514119" w:rsidRDefault="00514119" w:rsidP="00342B10">
      <w:pPr>
        <w:jc w:val="both"/>
        <w:rPr>
          <w:i/>
        </w:rPr>
      </w:pPr>
    </w:p>
    <w:p w14:paraId="7CB0B419" w14:textId="76E5536B" w:rsidR="004B2D26" w:rsidRDefault="00A82FF0" w:rsidP="004B2D26">
      <w:pPr>
        <w:tabs>
          <w:tab w:val="right" w:pos="9000"/>
        </w:tabs>
        <w:ind w:right="28"/>
        <w:jc w:val="both"/>
      </w:pPr>
      <w:r w:rsidRPr="003905A9">
        <w:t>This letter</w:t>
      </w:r>
      <w:r w:rsidR="004B2D26" w:rsidRPr="003905A9">
        <w:t xml:space="preserve"> contains important information about applying online and the benefits of doing so</w:t>
      </w:r>
      <w:r w:rsidR="000314BB" w:rsidRPr="003905A9">
        <w:t>. W</w:t>
      </w:r>
      <w:r w:rsidR="004B2D26" w:rsidRPr="003905A9">
        <w:t xml:space="preserve">e strongly recommend that you keep </w:t>
      </w:r>
      <w:r w:rsidR="000314BB" w:rsidRPr="003905A9">
        <w:t>the letter</w:t>
      </w:r>
      <w:r w:rsidR="004B2D26" w:rsidRPr="003905A9">
        <w:t xml:space="preserve"> safe until after you have received confirmation of your child’s</w:t>
      </w:r>
      <w:r w:rsidR="00426772" w:rsidRPr="003905A9">
        <w:t xml:space="preserve"> school place for September 202</w:t>
      </w:r>
      <w:r w:rsidR="00D57E5F">
        <w:t>6</w:t>
      </w:r>
      <w:r w:rsidR="004B2D26" w:rsidRPr="003905A9">
        <w:t>. We have also enclosed with this letter a checklist</w:t>
      </w:r>
      <w:r w:rsidR="00BE2FBF" w:rsidRPr="003905A9">
        <w:t xml:space="preserve"> of actions parents </w:t>
      </w:r>
      <w:r w:rsidR="000314BB" w:rsidRPr="003905A9">
        <w:t xml:space="preserve">need to consider </w:t>
      </w:r>
      <w:r w:rsidR="004B2D26" w:rsidRPr="003905A9">
        <w:t xml:space="preserve">before submitting </w:t>
      </w:r>
      <w:r w:rsidR="000314BB" w:rsidRPr="003905A9">
        <w:t>your</w:t>
      </w:r>
      <w:r w:rsidR="004B2D26" w:rsidRPr="003905A9">
        <w:t xml:space="preserve"> preferences</w:t>
      </w:r>
      <w:r w:rsidR="000314BB" w:rsidRPr="003905A9">
        <w:t>, we hope you find it useful</w:t>
      </w:r>
      <w:r w:rsidR="004B2D26" w:rsidRPr="003905A9">
        <w:t>.</w:t>
      </w:r>
      <w:r w:rsidR="001139A4" w:rsidRPr="003905A9">
        <w:t xml:space="preserve"> To check the catchment school for your address please go to www.westsussex.gov.uk/admissions.</w:t>
      </w:r>
    </w:p>
    <w:p w14:paraId="21FA259C" w14:textId="77777777" w:rsidR="003C077A" w:rsidRDefault="003C077A" w:rsidP="004B2D26">
      <w:pPr>
        <w:tabs>
          <w:tab w:val="right" w:pos="9000"/>
        </w:tabs>
        <w:ind w:right="28"/>
        <w:jc w:val="both"/>
      </w:pPr>
    </w:p>
    <w:p w14:paraId="14819556" w14:textId="050CE8BC" w:rsidR="004B2D26" w:rsidRDefault="0081019D" w:rsidP="004B2D26">
      <w:pPr>
        <w:tabs>
          <w:tab w:val="right" w:pos="9000"/>
        </w:tabs>
        <w:ind w:right="28"/>
        <w:jc w:val="both"/>
        <w:rPr>
          <w:b/>
        </w:rPr>
      </w:pPr>
      <w:r>
        <w:rPr>
          <w:b/>
        </w:rPr>
        <w:t xml:space="preserve">Apply online from Monday </w:t>
      </w:r>
      <w:r w:rsidR="00D57E5F">
        <w:rPr>
          <w:b/>
        </w:rPr>
        <w:t>8</w:t>
      </w:r>
      <w:r w:rsidR="001A78E5">
        <w:rPr>
          <w:b/>
        </w:rPr>
        <w:t xml:space="preserve"> September 20</w:t>
      </w:r>
      <w:r w:rsidR="0099185A">
        <w:rPr>
          <w:b/>
        </w:rPr>
        <w:t>2</w:t>
      </w:r>
      <w:r w:rsidR="00D57E5F">
        <w:rPr>
          <w:b/>
        </w:rPr>
        <w:t>5</w:t>
      </w:r>
    </w:p>
    <w:p w14:paraId="4A4AB88B" w14:textId="77777777" w:rsidR="004B2D26" w:rsidRDefault="004B2D26" w:rsidP="004B2D26">
      <w:pPr>
        <w:tabs>
          <w:tab w:val="right" w:pos="9000"/>
        </w:tabs>
        <w:ind w:right="28"/>
        <w:jc w:val="both"/>
      </w:pPr>
    </w:p>
    <w:p w14:paraId="2F967E18" w14:textId="77777777" w:rsidR="004B2D26" w:rsidRDefault="004B2D26" w:rsidP="00356A8D">
      <w:pPr>
        <w:jc w:val="both"/>
      </w:pPr>
      <w:r>
        <w:t xml:space="preserve">It is easy and safe to apply </w:t>
      </w:r>
      <w:r w:rsidR="0099185A">
        <w:t xml:space="preserve">for a </w:t>
      </w:r>
      <w:r w:rsidR="0099185A" w:rsidRPr="0099185A">
        <w:rPr>
          <w:b/>
          <w:bCs/>
          <w:u w:val="single"/>
        </w:rPr>
        <w:t>secondary</w:t>
      </w:r>
      <w:r w:rsidR="0099185A">
        <w:rPr>
          <w:b/>
          <w:bCs/>
        </w:rPr>
        <w:t xml:space="preserve"> </w:t>
      </w:r>
      <w:r w:rsidR="0099185A">
        <w:t xml:space="preserve">school place </w:t>
      </w:r>
      <w:r>
        <w:t xml:space="preserve">online by logging on to </w:t>
      </w:r>
      <w:r w:rsidR="005F686C">
        <w:t>www.westsussex.gov.uk/admissions.</w:t>
      </w:r>
      <w:r>
        <w:t xml:space="preserve"> Please read the </w:t>
      </w:r>
      <w:r w:rsidR="00B4018B">
        <w:t>relevant pages on the website</w:t>
      </w:r>
      <w:r>
        <w:t xml:space="preserve"> </w:t>
      </w:r>
      <w:r w:rsidR="002961C6">
        <w:t xml:space="preserve">before </w:t>
      </w:r>
      <w:r>
        <w:t>you begin your application.</w:t>
      </w:r>
      <w:r w:rsidR="00356A8D">
        <w:t xml:space="preserve"> </w:t>
      </w:r>
      <w:r w:rsidR="00356A8D" w:rsidRPr="003905A9">
        <w:t xml:space="preserve">Please be aware that the email address </w:t>
      </w:r>
      <w:r w:rsidR="000314BB" w:rsidRPr="003905A9">
        <w:t>that</w:t>
      </w:r>
      <w:r w:rsidR="00356A8D" w:rsidRPr="003905A9">
        <w:t xml:space="preserve"> you provide will be shared with the allocated </w:t>
      </w:r>
      <w:r w:rsidR="00400E7D" w:rsidRPr="003905A9">
        <w:t xml:space="preserve">and preference </w:t>
      </w:r>
      <w:r w:rsidR="00356A8D" w:rsidRPr="003905A9">
        <w:t>school</w:t>
      </w:r>
      <w:r w:rsidR="00400E7D" w:rsidRPr="003905A9">
        <w:t>s</w:t>
      </w:r>
      <w:r w:rsidR="00356A8D" w:rsidRPr="003905A9">
        <w:t>, as parents and schools increasingly communicate electronically.</w:t>
      </w:r>
    </w:p>
    <w:p w14:paraId="3B703124" w14:textId="77777777" w:rsidR="004B2D26" w:rsidRDefault="004B2D26" w:rsidP="004B2D26">
      <w:pPr>
        <w:tabs>
          <w:tab w:val="right" w:pos="9000"/>
        </w:tabs>
        <w:ind w:right="28"/>
        <w:jc w:val="both"/>
      </w:pPr>
    </w:p>
    <w:p w14:paraId="5A1A046C" w14:textId="77777777" w:rsidR="004B2D26" w:rsidRDefault="004B2D26" w:rsidP="004B2D26">
      <w:pPr>
        <w:tabs>
          <w:tab w:val="right" w:pos="9000"/>
        </w:tabs>
        <w:ind w:right="28"/>
        <w:jc w:val="both"/>
        <w:rPr>
          <w:b/>
          <w:color w:val="000000"/>
        </w:rPr>
      </w:pPr>
      <w:r>
        <w:t xml:space="preserve">If you do not have access to the internet, either at home or at work, free internet access to make school applications is available at all West Sussex libraries and Children and Family Centres. </w:t>
      </w:r>
    </w:p>
    <w:p w14:paraId="332894FA" w14:textId="77777777" w:rsidR="00100DB2" w:rsidRDefault="00100DB2" w:rsidP="00EC7409">
      <w:pPr>
        <w:rPr>
          <w:b/>
        </w:rPr>
      </w:pPr>
    </w:p>
    <w:p w14:paraId="36E80A52" w14:textId="77777777" w:rsidR="00EC7409" w:rsidRDefault="00042B10" w:rsidP="00EC7409">
      <w:pPr>
        <w:rPr>
          <w:b/>
        </w:rPr>
      </w:pPr>
      <w:r>
        <w:rPr>
          <w:b/>
        </w:rPr>
        <w:t>Preparing to</w:t>
      </w:r>
      <w:r w:rsidR="00EC7409" w:rsidRPr="00EC7409">
        <w:rPr>
          <w:b/>
        </w:rPr>
        <w:t xml:space="preserve"> make an online application</w:t>
      </w:r>
    </w:p>
    <w:p w14:paraId="7EE0BAE9" w14:textId="77777777" w:rsidR="00EC7409" w:rsidRPr="00EC7409" w:rsidRDefault="00EC7409" w:rsidP="00EC7409">
      <w:pPr>
        <w:rPr>
          <w:b/>
        </w:rPr>
      </w:pPr>
    </w:p>
    <w:p w14:paraId="0E6F75A8" w14:textId="77777777" w:rsidR="002961C6" w:rsidRDefault="00EC7409" w:rsidP="00EC7409">
      <w:r w:rsidRPr="003905A9">
        <w:t>To make an application using the online system you will need an email address</w:t>
      </w:r>
      <w:r w:rsidR="000314BB" w:rsidRPr="003905A9">
        <w:t xml:space="preserve">, </w:t>
      </w:r>
      <w:r w:rsidR="00234B5F">
        <w:t>and to create a password if you do not already have an account on parent portal.</w:t>
      </w:r>
      <w:r>
        <w:t xml:space="preserve"> </w:t>
      </w:r>
    </w:p>
    <w:p w14:paraId="65016EFE" w14:textId="77777777" w:rsidR="002961C6" w:rsidRDefault="002961C6" w:rsidP="00EC7409"/>
    <w:p w14:paraId="030BF2A0" w14:textId="77777777" w:rsidR="00A07706" w:rsidRDefault="00EC7409" w:rsidP="00EC7409">
      <w:r>
        <w:t>The user</w:t>
      </w:r>
      <w:r w:rsidR="00234B5F">
        <w:t>name will be your email address.</w:t>
      </w:r>
    </w:p>
    <w:p w14:paraId="7C678A43" w14:textId="77777777" w:rsidR="003B4C47" w:rsidRDefault="003B4C47" w:rsidP="00EC7409"/>
    <w:p w14:paraId="2B3017A4" w14:textId="77777777" w:rsidR="00EC7409" w:rsidRPr="00EC7409" w:rsidRDefault="00EC7409" w:rsidP="00EC7409">
      <w:r w:rsidRPr="00EC7409">
        <w:t xml:space="preserve">The password must adhere to the following rules, it must be: </w:t>
      </w:r>
    </w:p>
    <w:p w14:paraId="6F07BD53" w14:textId="77777777" w:rsidR="00EC7409" w:rsidRPr="00EC7409" w:rsidRDefault="00EC7409" w:rsidP="00EC7409">
      <w:pPr>
        <w:pStyle w:val="NoSpacing"/>
        <w:numPr>
          <w:ilvl w:val="0"/>
          <w:numId w:val="5"/>
        </w:numPr>
        <w:rPr>
          <w:rFonts w:ascii="Verdana" w:hAnsi="Verdana"/>
          <w:sz w:val="20"/>
          <w:szCs w:val="20"/>
        </w:rPr>
      </w:pPr>
      <w:r w:rsidRPr="00EC7409">
        <w:rPr>
          <w:rFonts w:ascii="Verdana" w:hAnsi="Verdana"/>
          <w:sz w:val="20"/>
          <w:szCs w:val="20"/>
        </w:rPr>
        <w:t>At least 8 characters long</w:t>
      </w:r>
    </w:p>
    <w:p w14:paraId="16F715B0" w14:textId="77777777" w:rsidR="00EC7409" w:rsidRPr="00EC7409" w:rsidRDefault="00EC7409" w:rsidP="00EC7409">
      <w:pPr>
        <w:pStyle w:val="NoSpacing"/>
        <w:numPr>
          <w:ilvl w:val="0"/>
          <w:numId w:val="5"/>
        </w:numPr>
        <w:rPr>
          <w:rFonts w:ascii="Verdana" w:hAnsi="Verdana"/>
          <w:sz w:val="20"/>
          <w:szCs w:val="20"/>
        </w:rPr>
      </w:pPr>
      <w:r w:rsidRPr="00EC7409">
        <w:rPr>
          <w:rFonts w:ascii="Verdana" w:hAnsi="Verdana"/>
          <w:sz w:val="20"/>
          <w:szCs w:val="20"/>
        </w:rPr>
        <w:lastRenderedPageBreak/>
        <w:t>At least one character UPPERCASE</w:t>
      </w:r>
    </w:p>
    <w:p w14:paraId="2007B038" w14:textId="77777777" w:rsidR="00EC7409" w:rsidRPr="00EC7409" w:rsidRDefault="00EC7409" w:rsidP="00EC7409">
      <w:pPr>
        <w:pStyle w:val="NoSpacing"/>
        <w:numPr>
          <w:ilvl w:val="0"/>
          <w:numId w:val="5"/>
        </w:numPr>
        <w:rPr>
          <w:rFonts w:ascii="Verdana" w:hAnsi="Verdana"/>
          <w:sz w:val="20"/>
          <w:szCs w:val="20"/>
        </w:rPr>
      </w:pPr>
      <w:r w:rsidRPr="00EC7409">
        <w:rPr>
          <w:rFonts w:ascii="Verdana" w:hAnsi="Verdana"/>
          <w:sz w:val="20"/>
          <w:szCs w:val="20"/>
        </w:rPr>
        <w:t>At least one character lowercase</w:t>
      </w:r>
    </w:p>
    <w:p w14:paraId="62001F6C" w14:textId="77777777" w:rsidR="00EC7409" w:rsidRPr="00EC7409" w:rsidRDefault="00EC7409" w:rsidP="00EC7409">
      <w:pPr>
        <w:pStyle w:val="NoSpacing"/>
        <w:numPr>
          <w:ilvl w:val="0"/>
          <w:numId w:val="5"/>
        </w:numPr>
        <w:rPr>
          <w:rFonts w:ascii="Verdana" w:hAnsi="Verdana"/>
          <w:sz w:val="20"/>
          <w:szCs w:val="20"/>
        </w:rPr>
      </w:pPr>
      <w:r w:rsidRPr="00EC7409">
        <w:rPr>
          <w:rFonts w:ascii="Verdana" w:hAnsi="Verdana"/>
          <w:sz w:val="20"/>
          <w:szCs w:val="20"/>
        </w:rPr>
        <w:t>At least one special character (i</w:t>
      </w:r>
      <w:r w:rsidR="000314BB">
        <w:rPr>
          <w:rFonts w:ascii="Verdana" w:hAnsi="Verdana"/>
          <w:sz w:val="20"/>
          <w:szCs w:val="20"/>
        </w:rPr>
        <w:t>.</w:t>
      </w:r>
      <w:r w:rsidRPr="00EC7409">
        <w:rPr>
          <w:rFonts w:ascii="Verdana" w:hAnsi="Verdana"/>
          <w:sz w:val="20"/>
          <w:szCs w:val="20"/>
        </w:rPr>
        <w:t>e</w:t>
      </w:r>
      <w:r w:rsidR="000314BB">
        <w:rPr>
          <w:rFonts w:ascii="Verdana" w:hAnsi="Verdana"/>
          <w:sz w:val="20"/>
          <w:szCs w:val="20"/>
        </w:rPr>
        <w:t>.</w:t>
      </w:r>
      <w:r w:rsidRPr="00EC7409">
        <w:rPr>
          <w:rFonts w:ascii="Verdana" w:hAnsi="Verdana"/>
          <w:sz w:val="20"/>
          <w:szCs w:val="20"/>
        </w:rPr>
        <w:t xml:space="preserve"> * ! $ not a number or letter) </w:t>
      </w:r>
    </w:p>
    <w:p w14:paraId="39C24C39" w14:textId="77777777" w:rsidR="00EC7409" w:rsidRPr="00EC7409" w:rsidRDefault="00EC7409" w:rsidP="00EC7409">
      <w:pPr>
        <w:pStyle w:val="NoSpacing"/>
        <w:numPr>
          <w:ilvl w:val="0"/>
          <w:numId w:val="5"/>
        </w:numPr>
        <w:rPr>
          <w:rFonts w:ascii="Verdana" w:hAnsi="Verdana"/>
          <w:sz w:val="20"/>
          <w:szCs w:val="20"/>
        </w:rPr>
      </w:pPr>
      <w:r w:rsidRPr="00EC7409">
        <w:rPr>
          <w:rFonts w:ascii="Verdana" w:hAnsi="Verdana"/>
          <w:sz w:val="20"/>
          <w:szCs w:val="20"/>
        </w:rPr>
        <w:t>At least one number</w:t>
      </w:r>
    </w:p>
    <w:p w14:paraId="6DF30650" w14:textId="77777777" w:rsidR="004B2D26" w:rsidRDefault="004B2D26" w:rsidP="004B2D26">
      <w:pPr>
        <w:tabs>
          <w:tab w:val="right" w:pos="9000"/>
        </w:tabs>
        <w:ind w:right="28"/>
        <w:jc w:val="both"/>
        <w:rPr>
          <w:b/>
          <w:color w:val="000000"/>
        </w:rPr>
      </w:pPr>
    </w:p>
    <w:p w14:paraId="1F462293" w14:textId="0C791F54" w:rsidR="004B2D26" w:rsidRDefault="004B2D26" w:rsidP="004B2D26">
      <w:pPr>
        <w:tabs>
          <w:tab w:val="right" w:pos="9000"/>
        </w:tabs>
        <w:ind w:right="28"/>
        <w:jc w:val="both"/>
      </w:pPr>
      <w:r w:rsidRPr="00073B8F">
        <w:rPr>
          <w:b/>
          <w:color w:val="000000"/>
        </w:rPr>
        <w:t xml:space="preserve">The deadline for receipt of all applications is </w:t>
      </w:r>
      <w:r w:rsidR="00D57E5F">
        <w:rPr>
          <w:b/>
          <w:color w:val="000000"/>
        </w:rPr>
        <w:t>Friday</w:t>
      </w:r>
      <w:r w:rsidR="0099185A">
        <w:rPr>
          <w:b/>
          <w:color w:val="000000"/>
        </w:rPr>
        <w:t xml:space="preserve"> 31 </w:t>
      </w:r>
      <w:r w:rsidRPr="00073B8F">
        <w:rPr>
          <w:b/>
          <w:color w:val="000000"/>
        </w:rPr>
        <w:t>October 20</w:t>
      </w:r>
      <w:r w:rsidR="0099185A">
        <w:rPr>
          <w:b/>
          <w:color w:val="000000"/>
        </w:rPr>
        <w:t>2</w:t>
      </w:r>
      <w:r w:rsidR="00D57E5F">
        <w:rPr>
          <w:b/>
          <w:color w:val="000000"/>
        </w:rPr>
        <w:t>5</w:t>
      </w:r>
      <w:r w:rsidRPr="00073B8F">
        <w:rPr>
          <w:b/>
          <w:color w:val="000000"/>
        </w:rPr>
        <w:t>.</w:t>
      </w:r>
    </w:p>
    <w:p w14:paraId="60A93073" w14:textId="77777777" w:rsidR="004B2D26" w:rsidRPr="00EA063B" w:rsidRDefault="004B2D26" w:rsidP="004B2D26">
      <w:pPr>
        <w:tabs>
          <w:tab w:val="right" w:pos="9000"/>
        </w:tabs>
        <w:ind w:right="28"/>
        <w:jc w:val="both"/>
      </w:pPr>
    </w:p>
    <w:p w14:paraId="55B49DD1" w14:textId="5699D1ED" w:rsidR="00340312" w:rsidRPr="00340312" w:rsidRDefault="004B2D26" w:rsidP="00340312">
      <w:pPr>
        <w:autoSpaceDE w:val="0"/>
        <w:autoSpaceDN w:val="0"/>
        <w:adjustRightInd w:val="0"/>
        <w:rPr>
          <w:rFonts w:cs="Segoe UI"/>
          <w:lang w:eastAsia="en-GB"/>
        </w:rPr>
      </w:pPr>
      <w:r w:rsidRPr="00EA063B">
        <w:t xml:space="preserve">If you have to apply </w:t>
      </w:r>
      <w:r w:rsidR="00EF1E8D">
        <w:t xml:space="preserve">using </w:t>
      </w:r>
      <w:r w:rsidRPr="00EA063B">
        <w:t xml:space="preserve">a paper </w:t>
      </w:r>
      <w:r w:rsidR="000314BB" w:rsidRPr="00EA063B">
        <w:t>form,</w:t>
      </w:r>
      <w:r w:rsidRPr="00EA063B">
        <w:t xml:space="preserve"> please telephone </w:t>
      </w:r>
      <w:r w:rsidRPr="004F41B5">
        <w:rPr>
          <w:bCs/>
          <w:szCs w:val="18"/>
          <w:lang w:val="de-DE"/>
        </w:rPr>
        <w:t>03330 142 903</w:t>
      </w:r>
      <w:r w:rsidRPr="00EA063B">
        <w:t xml:space="preserve"> to request one. It is </w:t>
      </w:r>
      <w:r>
        <w:t>your</w:t>
      </w:r>
      <w:r w:rsidRPr="00EA063B">
        <w:t xml:space="preserve"> responsibility to ensure the form is </w:t>
      </w:r>
      <w:r>
        <w:t>received by your</w:t>
      </w:r>
      <w:r w:rsidRPr="00EA063B">
        <w:t xml:space="preserve"> local </w:t>
      </w:r>
      <w:r>
        <w:t xml:space="preserve">primary </w:t>
      </w:r>
      <w:r w:rsidRPr="00EA063B">
        <w:t xml:space="preserve">school </w:t>
      </w:r>
      <w:r w:rsidR="0086791D">
        <w:t xml:space="preserve">or the Pupil Admissions Team </w:t>
      </w:r>
      <w:r w:rsidRPr="00EA063B">
        <w:t xml:space="preserve">by </w:t>
      </w:r>
      <w:r w:rsidR="001A78E5">
        <w:t>31</w:t>
      </w:r>
      <w:r w:rsidR="000314BB" w:rsidRPr="00EA2783">
        <w:rPr>
          <w:vertAlign w:val="superscript"/>
        </w:rPr>
        <w:t>st</w:t>
      </w:r>
      <w:r w:rsidR="001A78E5">
        <w:t xml:space="preserve"> October 20</w:t>
      </w:r>
      <w:r w:rsidR="0099185A">
        <w:t>2</w:t>
      </w:r>
      <w:r w:rsidR="00D57E5F">
        <w:t>5</w:t>
      </w:r>
      <w:r>
        <w:t>.</w:t>
      </w:r>
      <w:r w:rsidRPr="00EA063B">
        <w:t xml:space="preserve"> </w:t>
      </w:r>
      <w:r w:rsidR="0086791D">
        <w:t xml:space="preserve">If sending to the Pupil Admissions Team, the application should be sent using recorded delivery.  </w:t>
      </w:r>
      <w:r w:rsidRPr="00765CDC">
        <w:t xml:space="preserve">Parents should note that schools are closed for half term between </w:t>
      </w:r>
      <w:r w:rsidR="00765CDC" w:rsidRPr="00765CDC">
        <w:t>2</w:t>
      </w:r>
      <w:r w:rsidR="00D57E5F">
        <w:t>7</w:t>
      </w:r>
      <w:r w:rsidR="006657FB" w:rsidRPr="006657FB">
        <w:rPr>
          <w:vertAlign w:val="superscript"/>
        </w:rPr>
        <w:t>th</w:t>
      </w:r>
      <w:r w:rsidR="006657FB">
        <w:t xml:space="preserve"> </w:t>
      </w:r>
      <w:r w:rsidR="00D57E5F">
        <w:t>and 31</w:t>
      </w:r>
      <w:r w:rsidR="00D57E5F" w:rsidRPr="00D57E5F">
        <w:rPr>
          <w:vertAlign w:val="superscript"/>
        </w:rPr>
        <w:t>st</w:t>
      </w:r>
      <w:r w:rsidR="00D57E5F">
        <w:t xml:space="preserve"> October</w:t>
      </w:r>
      <w:r w:rsidRPr="00765CDC">
        <w:t xml:space="preserve"> and will be unable to take receipt of forms during this period.  You may also wish to check if your local school will be closed for an INSE</w:t>
      </w:r>
      <w:r w:rsidR="00B4018B" w:rsidRPr="00765CDC">
        <w:t xml:space="preserve">T day </w:t>
      </w:r>
      <w:r w:rsidR="007E6AD2" w:rsidRPr="00765CDC">
        <w:t>before</w:t>
      </w:r>
      <w:r w:rsidR="00765CDC" w:rsidRPr="00765CDC">
        <w:t xml:space="preserve"> or after</w:t>
      </w:r>
      <w:r w:rsidR="007E6AD2" w:rsidRPr="00765CDC">
        <w:t xml:space="preserve"> half term</w:t>
      </w:r>
      <w:r w:rsidRPr="00765CDC">
        <w:t xml:space="preserve">. Any application received after the deadline will be considered as </w:t>
      </w:r>
      <w:r w:rsidR="003C077A" w:rsidRPr="00765CDC">
        <w:t xml:space="preserve">out of time or </w:t>
      </w:r>
      <w:r w:rsidRPr="00765CDC">
        <w:t xml:space="preserve">late and will not be processed until after all on time applications. The </w:t>
      </w:r>
      <w:r w:rsidR="00AC5B47" w:rsidRPr="00765CDC">
        <w:t>Pupil Admissions Team</w:t>
      </w:r>
      <w:r w:rsidRPr="00765CDC">
        <w:t xml:space="preserve"> will not acknowledge</w:t>
      </w:r>
      <w:r w:rsidRPr="00EA063B">
        <w:t xml:space="preserve"> receipt of paper forms</w:t>
      </w:r>
      <w:r w:rsidR="00340312">
        <w:t xml:space="preserve"> and </w:t>
      </w:r>
      <w:r w:rsidR="00340312" w:rsidRPr="00340312">
        <w:rPr>
          <w:rFonts w:cs="Segoe UI"/>
          <w:color w:val="000000"/>
          <w:lang w:eastAsia="en-GB"/>
        </w:rPr>
        <w:t xml:space="preserve">you must </w:t>
      </w:r>
      <w:r w:rsidR="00340312">
        <w:rPr>
          <w:rFonts w:cs="Segoe UI"/>
          <w:color w:val="000000"/>
          <w:lang w:eastAsia="en-GB"/>
        </w:rPr>
        <w:t>ensure you</w:t>
      </w:r>
      <w:r w:rsidR="00340312" w:rsidRPr="00340312">
        <w:rPr>
          <w:rFonts w:cs="Segoe UI"/>
          <w:color w:val="000000"/>
          <w:lang w:eastAsia="en-GB"/>
        </w:rPr>
        <w:t xml:space="preserve"> provide a valid e-mail address with your application </w:t>
      </w:r>
      <w:r w:rsidR="000314BB" w:rsidRPr="00340312">
        <w:rPr>
          <w:rFonts w:cs="Segoe UI"/>
          <w:color w:val="000000"/>
          <w:lang w:eastAsia="en-GB"/>
        </w:rPr>
        <w:t>to</w:t>
      </w:r>
      <w:r w:rsidR="00340312" w:rsidRPr="00340312">
        <w:rPr>
          <w:rFonts w:cs="Segoe UI"/>
          <w:color w:val="000000"/>
          <w:lang w:eastAsia="en-GB"/>
        </w:rPr>
        <w:t xml:space="preserve"> receive the outcome of your school offer. </w:t>
      </w:r>
    </w:p>
    <w:p w14:paraId="0D17464D" w14:textId="77777777" w:rsidR="004B2D26" w:rsidRDefault="004B2D26" w:rsidP="00340312">
      <w:pPr>
        <w:tabs>
          <w:tab w:val="right" w:pos="9000"/>
        </w:tabs>
        <w:ind w:right="28"/>
        <w:jc w:val="both"/>
      </w:pPr>
    </w:p>
    <w:p w14:paraId="50F0B69D" w14:textId="77777777" w:rsidR="004B2D26" w:rsidRDefault="004B2D26" w:rsidP="004B2D26">
      <w:pPr>
        <w:autoSpaceDE w:val="0"/>
        <w:autoSpaceDN w:val="0"/>
        <w:adjustRightInd w:val="0"/>
        <w:spacing w:after="40" w:line="241" w:lineRule="atLeast"/>
        <w:rPr>
          <w:rFonts w:cs="Myriad"/>
          <w:color w:val="000000"/>
          <w:lang w:eastAsia="en-GB"/>
        </w:rPr>
      </w:pPr>
      <w:r>
        <w:rPr>
          <w:rFonts w:cs="Myriad"/>
          <w:color w:val="000000"/>
          <w:lang w:eastAsia="en-GB"/>
        </w:rPr>
        <w:t xml:space="preserve">You </w:t>
      </w:r>
      <w:r w:rsidR="0099185A">
        <w:rPr>
          <w:rFonts w:cs="Myriad"/>
          <w:color w:val="000000"/>
          <w:lang w:eastAsia="en-GB"/>
        </w:rPr>
        <w:t>can express up to three preferences for secondary schools</w:t>
      </w:r>
      <w:r>
        <w:rPr>
          <w:rFonts w:cs="Myriad"/>
          <w:color w:val="000000"/>
          <w:lang w:eastAsia="en-GB"/>
        </w:rPr>
        <w:t xml:space="preserve">. All your preferences will be considered against the oversubscription criteria of your preferred schools. If your child can be offered a place at more than one school listed on the application, they will be offered a place at the higher listed school. Please do not put down the same preference more than once as your child can only be ranked once for each preferred school. </w:t>
      </w:r>
      <w:r w:rsidR="004B2219">
        <w:rPr>
          <w:rFonts w:cs="Myriad"/>
          <w:color w:val="000000"/>
          <w:lang w:eastAsia="en-GB"/>
        </w:rPr>
        <w:t>Please do not</w:t>
      </w:r>
      <w:r w:rsidR="00BE2FBF">
        <w:rPr>
          <w:rFonts w:cs="Myriad"/>
          <w:color w:val="000000"/>
          <w:lang w:eastAsia="en-GB"/>
        </w:rPr>
        <w:t xml:space="preserve"> include independent schools,</w:t>
      </w:r>
      <w:r w:rsidR="004B2219">
        <w:rPr>
          <w:rFonts w:cs="Myriad"/>
          <w:color w:val="000000"/>
          <w:lang w:eastAsia="en-GB"/>
        </w:rPr>
        <w:t xml:space="preserve"> schools where you do not want a place for your child</w:t>
      </w:r>
      <w:r w:rsidR="00BE2FBF">
        <w:rPr>
          <w:rFonts w:cs="Myriad"/>
          <w:color w:val="000000"/>
          <w:lang w:eastAsia="en-GB"/>
        </w:rPr>
        <w:t xml:space="preserve"> or Elective Home Education</w:t>
      </w:r>
      <w:r w:rsidR="004B2219">
        <w:rPr>
          <w:rFonts w:cs="Myriad"/>
          <w:color w:val="000000"/>
          <w:lang w:eastAsia="en-GB"/>
        </w:rPr>
        <w:t xml:space="preserve"> as preferences. </w:t>
      </w:r>
    </w:p>
    <w:p w14:paraId="3D9A792E" w14:textId="77777777" w:rsidR="00B22DB5" w:rsidRDefault="00B22DB5" w:rsidP="004B2D26">
      <w:pPr>
        <w:autoSpaceDE w:val="0"/>
        <w:autoSpaceDN w:val="0"/>
        <w:adjustRightInd w:val="0"/>
        <w:spacing w:after="40" w:line="241" w:lineRule="atLeast"/>
        <w:rPr>
          <w:rFonts w:cs="Myriad"/>
          <w:color w:val="000000"/>
          <w:lang w:eastAsia="en-GB"/>
        </w:rPr>
      </w:pPr>
    </w:p>
    <w:p w14:paraId="6A27B2E0" w14:textId="571FA31F" w:rsidR="00B22DB5" w:rsidRDefault="00B22DB5" w:rsidP="00B22DB5">
      <w:pPr>
        <w:numPr>
          <w:ilvl w:val="0"/>
          <w:numId w:val="2"/>
        </w:numPr>
        <w:jc w:val="both"/>
        <w:rPr>
          <w:rFonts w:cs="MyriadPro-Regular"/>
          <w:i/>
          <w:lang w:eastAsia="en-GB"/>
        </w:rPr>
      </w:pPr>
      <w:r w:rsidRPr="00514119">
        <w:rPr>
          <w:b/>
          <w:i/>
          <w:lang w:val="en-US"/>
        </w:rPr>
        <w:t xml:space="preserve">Children with </w:t>
      </w:r>
      <w:r>
        <w:rPr>
          <w:b/>
          <w:i/>
          <w:lang w:val="en-US"/>
        </w:rPr>
        <w:t>E</w:t>
      </w:r>
      <w:r w:rsidR="005A6746">
        <w:rPr>
          <w:b/>
          <w:i/>
          <w:lang w:val="en-US"/>
        </w:rPr>
        <w:t xml:space="preserve">ducation </w:t>
      </w:r>
      <w:r>
        <w:rPr>
          <w:b/>
          <w:i/>
          <w:lang w:val="en-US"/>
        </w:rPr>
        <w:t>H</w:t>
      </w:r>
      <w:r w:rsidR="005A6746">
        <w:rPr>
          <w:b/>
          <w:i/>
          <w:lang w:val="en-US"/>
        </w:rPr>
        <w:t xml:space="preserve">ealth </w:t>
      </w:r>
      <w:r>
        <w:rPr>
          <w:b/>
          <w:i/>
          <w:lang w:val="en-US"/>
        </w:rPr>
        <w:t>C</w:t>
      </w:r>
      <w:r w:rsidR="005A6746">
        <w:rPr>
          <w:b/>
          <w:i/>
          <w:lang w:val="en-US"/>
        </w:rPr>
        <w:t xml:space="preserve">are </w:t>
      </w:r>
      <w:r>
        <w:rPr>
          <w:b/>
          <w:i/>
          <w:lang w:val="en-US"/>
        </w:rPr>
        <w:t>P</w:t>
      </w:r>
      <w:r w:rsidR="005A6746">
        <w:rPr>
          <w:b/>
          <w:i/>
          <w:lang w:val="en-US"/>
        </w:rPr>
        <w:t>lans</w:t>
      </w:r>
      <w:r w:rsidRPr="00514119">
        <w:rPr>
          <w:b/>
          <w:i/>
          <w:lang w:val="en-US"/>
        </w:rPr>
        <w:t>:</w:t>
      </w:r>
      <w:r>
        <w:rPr>
          <w:i/>
          <w:lang w:val="en-US"/>
        </w:rPr>
        <w:t xml:space="preserve"> parents</w:t>
      </w:r>
      <w:r w:rsidRPr="00342B10">
        <w:rPr>
          <w:i/>
          <w:lang w:val="en-US"/>
        </w:rPr>
        <w:t xml:space="preserve"> should already have been contacted by </w:t>
      </w:r>
      <w:r>
        <w:rPr>
          <w:i/>
          <w:lang w:val="en-US"/>
        </w:rPr>
        <w:t xml:space="preserve">the </w:t>
      </w:r>
      <w:r w:rsidRPr="00342B10">
        <w:rPr>
          <w:rFonts w:cs="MyriadPro-Regular"/>
          <w:i/>
          <w:lang w:eastAsia="en-GB"/>
        </w:rPr>
        <w:t>Special Educational Needs Assessment Team (SENAT). If you have not, please contact th</w:t>
      </w:r>
      <w:r>
        <w:rPr>
          <w:rFonts w:cs="MyriadPro-Regular"/>
          <w:i/>
          <w:lang w:eastAsia="en-GB"/>
        </w:rPr>
        <w:t xml:space="preserve">em using </w:t>
      </w:r>
      <w:r w:rsidRPr="00342B10">
        <w:rPr>
          <w:rFonts w:cs="MyriadPro-Regular"/>
          <w:i/>
          <w:lang w:eastAsia="en-GB"/>
        </w:rPr>
        <w:t>the details shown on our website</w:t>
      </w:r>
      <w:r>
        <w:rPr>
          <w:rFonts w:cs="MyriadPro-Regular"/>
          <w:i/>
          <w:lang w:eastAsia="en-GB"/>
        </w:rPr>
        <w:t xml:space="preserve"> or call the telephone number above</w:t>
      </w:r>
      <w:r w:rsidRPr="00342B10">
        <w:rPr>
          <w:rFonts w:cs="MyriadPro-Regular"/>
          <w:i/>
          <w:lang w:eastAsia="en-GB"/>
        </w:rPr>
        <w:t xml:space="preserve">. </w:t>
      </w:r>
      <w:r w:rsidR="006657FB" w:rsidRPr="006657FB">
        <w:rPr>
          <w:rFonts w:cs="MyriadPro-Regular"/>
          <w:b/>
          <w:bCs/>
          <w:i/>
          <w:lang w:eastAsia="en-GB"/>
        </w:rPr>
        <w:t>DO NOT APPLY ONLINE.</w:t>
      </w:r>
    </w:p>
    <w:p w14:paraId="10061B10" w14:textId="77777777" w:rsidR="00B22DB5" w:rsidRDefault="00B22DB5" w:rsidP="00B22DB5">
      <w:pPr>
        <w:jc w:val="both"/>
        <w:rPr>
          <w:rFonts w:cs="MyriadPro-Regular"/>
          <w:i/>
          <w:lang w:eastAsia="en-GB"/>
        </w:rPr>
      </w:pPr>
    </w:p>
    <w:p w14:paraId="5548E690" w14:textId="77777777" w:rsidR="00B22DB5" w:rsidRPr="00342B10" w:rsidRDefault="00B22DB5" w:rsidP="00B22DB5">
      <w:pPr>
        <w:numPr>
          <w:ilvl w:val="0"/>
          <w:numId w:val="2"/>
        </w:numPr>
        <w:jc w:val="both"/>
        <w:rPr>
          <w:i/>
          <w:color w:val="000000"/>
        </w:rPr>
      </w:pPr>
      <w:r w:rsidRPr="00514119">
        <w:rPr>
          <w:rFonts w:cs="MyriadPro-Regular"/>
          <w:b/>
          <w:i/>
          <w:lang w:eastAsia="en-GB"/>
        </w:rPr>
        <w:t>Children resident outside West Sussex</w:t>
      </w:r>
      <w:r>
        <w:rPr>
          <w:rFonts w:cs="MyriadPro-Regular"/>
          <w:b/>
          <w:i/>
          <w:lang w:eastAsia="en-GB"/>
        </w:rPr>
        <w:t>:</w:t>
      </w:r>
      <w:r w:rsidRPr="00342B10">
        <w:rPr>
          <w:rFonts w:cs="MyriadPro-Regular"/>
          <w:i/>
          <w:lang w:eastAsia="en-GB"/>
        </w:rPr>
        <w:t xml:space="preserve"> </w:t>
      </w:r>
      <w:r>
        <w:rPr>
          <w:rFonts w:cs="MyriadPro-Regular"/>
          <w:i/>
          <w:lang w:eastAsia="en-GB"/>
        </w:rPr>
        <w:t>parents</w:t>
      </w:r>
      <w:r w:rsidRPr="00342B10">
        <w:rPr>
          <w:rFonts w:cs="MyriadPro-Regular"/>
          <w:i/>
          <w:lang w:eastAsia="en-GB"/>
        </w:rPr>
        <w:t xml:space="preserve"> are required to com</w:t>
      </w:r>
      <w:r w:rsidRPr="00342B10">
        <w:rPr>
          <w:i/>
        </w:rPr>
        <w:t>plete a transfer</w:t>
      </w:r>
      <w:r>
        <w:rPr>
          <w:i/>
        </w:rPr>
        <w:t xml:space="preserve"> application through the local authority</w:t>
      </w:r>
      <w:r w:rsidRPr="00342B10">
        <w:rPr>
          <w:i/>
        </w:rPr>
        <w:t xml:space="preserve"> responsible for</w:t>
      </w:r>
      <w:r>
        <w:rPr>
          <w:i/>
        </w:rPr>
        <w:t xml:space="preserve"> their</w:t>
      </w:r>
      <w:r w:rsidRPr="00342B10">
        <w:rPr>
          <w:i/>
        </w:rPr>
        <w:t xml:space="preserve"> a</w:t>
      </w:r>
      <w:r>
        <w:rPr>
          <w:i/>
        </w:rPr>
        <w:t>ddress</w:t>
      </w:r>
      <w:r w:rsidRPr="00342B10">
        <w:rPr>
          <w:i/>
        </w:rPr>
        <w:t xml:space="preserve">, even if </w:t>
      </w:r>
      <w:r>
        <w:rPr>
          <w:i/>
        </w:rPr>
        <w:t>the</w:t>
      </w:r>
      <w:r w:rsidRPr="00342B10">
        <w:rPr>
          <w:i/>
        </w:rPr>
        <w:t xml:space="preserve"> preference is</w:t>
      </w:r>
      <w:r>
        <w:rPr>
          <w:i/>
        </w:rPr>
        <w:t xml:space="preserve"> for a school in another local authority’s area. If you have any </w:t>
      </w:r>
      <w:r w:rsidR="000314BB">
        <w:rPr>
          <w:i/>
        </w:rPr>
        <w:t>questions,</w:t>
      </w:r>
      <w:r>
        <w:rPr>
          <w:i/>
        </w:rPr>
        <w:t xml:space="preserve"> please contact your local </w:t>
      </w:r>
      <w:r w:rsidR="000314BB">
        <w:rPr>
          <w:i/>
        </w:rPr>
        <w:t>authority,</w:t>
      </w:r>
      <w:r>
        <w:rPr>
          <w:i/>
        </w:rPr>
        <w:t xml:space="preserve"> or </w:t>
      </w:r>
      <w:r w:rsidRPr="00342B10">
        <w:rPr>
          <w:i/>
          <w:color w:val="000000"/>
        </w:rPr>
        <w:t>visit their website for information on how to app</w:t>
      </w:r>
      <w:r>
        <w:rPr>
          <w:i/>
          <w:color w:val="000000"/>
        </w:rPr>
        <w:t>ly</w:t>
      </w:r>
      <w:r w:rsidRPr="00342B10">
        <w:rPr>
          <w:i/>
          <w:color w:val="000000"/>
        </w:rPr>
        <w:t xml:space="preserve">. </w:t>
      </w:r>
    </w:p>
    <w:p w14:paraId="68C21387" w14:textId="77777777" w:rsidR="004B2D26" w:rsidRDefault="004B2D26" w:rsidP="004B2D26">
      <w:pPr>
        <w:autoSpaceDE w:val="0"/>
        <w:autoSpaceDN w:val="0"/>
        <w:adjustRightInd w:val="0"/>
        <w:spacing w:after="40" w:line="241" w:lineRule="atLeast"/>
        <w:rPr>
          <w:rFonts w:cs="Myriad"/>
          <w:b/>
          <w:color w:val="000000"/>
          <w:lang w:eastAsia="en-GB"/>
        </w:rPr>
      </w:pPr>
    </w:p>
    <w:p w14:paraId="78740D7D" w14:textId="7C309FD5" w:rsidR="004B2D26" w:rsidRDefault="004B2D26" w:rsidP="004B2D26">
      <w:pPr>
        <w:autoSpaceDE w:val="0"/>
        <w:autoSpaceDN w:val="0"/>
        <w:adjustRightInd w:val="0"/>
        <w:spacing w:after="40" w:line="241" w:lineRule="atLeast"/>
        <w:rPr>
          <w:rFonts w:cs="Myriad"/>
          <w:color w:val="000000"/>
        </w:rPr>
      </w:pPr>
      <w:r>
        <w:rPr>
          <w:rStyle w:val="A11"/>
          <w:b/>
          <w:sz w:val="20"/>
          <w:szCs w:val="20"/>
        </w:rPr>
        <w:t xml:space="preserve">If you wish your child to be considered for a place at their catchment </w:t>
      </w:r>
      <w:r w:rsidR="000314BB">
        <w:rPr>
          <w:rStyle w:val="A11"/>
          <w:b/>
          <w:sz w:val="20"/>
          <w:szCs w:val="20"/>
        </w:rPr>
        <w:t>school</w:t>
      </w:r>
      <w:r w:rsidR="00D57E5F">
        <w:rPr>
          <w:rStyle w:val="A11"/>
          <w:b/>
          <w:sz w:val="20"/>
          <w:szCs w:val="20"/>
        </w:rPr>
        <w:t xml:space="preserve"> (if applicable)</w:t>
      </w:r>
      <w:r w:rsidR="000314BB">
        <w:rPr>
          <w:rStyle w:val="A11"/>
          <w:b/>
          <w:sz w:val="20"/>
          <w:szCs w:val="20"/>
        </w:rPr>
        <w:t>,</w:t>
      </w:r>
      <w:r>
        <w:rPr>
          <w:rStyle w:val="A11"/>
          <w:b/>
          <w:sz w:val="20"/>
          <w:szCs w:val="20"/>
        </w:rPr>
        <w:t xml:space="preserve"> you must include this as one of your three preferences</w:t>
      </w:r>
      <w:r>
        <w:rPr>
          <w:rStyle w:val="A11"/>
          <w:sz w:val="20"/>
          <w:szCs w:val="20"/>
        </w:rPr>
        <w:t xml:space="preserve">. </w:t>
      </w:r>
    </w:p>
    <w:p w14:paraId="17366062" w14:textId="77777777" w:rsidR="004B2D26" w:rsidRDefault="004B2D26" w:rsidP="004B2D26">
      <w:pPr>
        <w:tabs>
          <w:tab w:val="right" w:pos="9000"/>
        </w:tabs>
        <w:ind w:right="28"/>
        <w:jc w:val="both"/>
      </w:pPr>
    </w:p>
    <w:p w14:paraId="1C1C5FB4" w14:textId="690FB0F2" w:rsidR="0099185A" w:rsidRDefault="004B2D26" w:rsidP="0099185A">
      <w:pPr>
        <w:spacing w:line="242" w:lineRule="exact"/>
        <w:ind w:right="89"/>
        <w:jc w:val="both"/>
        <w:rPr>
          <w:rFonts w:eastAsia="Verdana" w:cs="Verdana"/>
        </w:rPr>
      </w:pPr>
      <w:r>
        <w:t xml:space="preserve">We look forward to receiving your online application before the </w:t>
      </w:r>
      <w:r w:rsidRPr="00F51036">
        <w:rPr>
          <w:b/>
        </w:rPr>
        <w:t xml:space="preserve">national </w:t>
      </w:r>
      <w:r>
        <w:rPr>
          <w:b/>
        </w:rPr>
        <w:t xml:space="preserve">closing date of </w:t>
      </w:r>
      <w:r w:rsidR="00D57E5F">
        <w:rPr>
          <w:b/>
        </w:rPr>
        <w:t>Friday</w:t>
      </w:r>
      <w:r w:rsidR="00F174DA">
        <w:rPr>
          <w:b/>
        </w:rPr>
        <w:t xml:space="preserve"> </w:t>
      </w:r>
      <w:r>
        <w:rPr>
          <w:b/>
        </w:rPr>
        <w:t>31 October 20</w:t>
      </w:r>
      <w:r w:rsidR="0099185A">
        <w:rPr>
          <w:b/>
        </w:rPr>
        <w:t>2</w:t>
      </w:r>
      <w:r w:rsidR="00D57E5F">
        <w:rPr>
          <w:b/>
        </w:rPr>
        <w:t>5</w:t>
      </w:r>
      <w:r>
        <w:t>.</w:t>
      </w:r>
      <w:r w:rsidR="0028165F">
        <w:t xml:space="preserve"> The</w:t>
      </w:r>
      <w:r w:rsidR="0028165F" w:rsidRPr="0028165F">
        <w:t xml:space="preserve"> national</w:t>
      </w:r>
      <w:r w:rsidR="0081019D">
        <w:t xml:space="preserve"> allocation date is </w:t>
      </w:r>
      <w:r w:rsidR="006657FB">
        <w:t>Monday</w:t>
      </w:r>
      <w:r w:rsidR="00F174DA">
        <w:t xml:space="preserve"> </w:t>
      </w:r>
      <w:r w:rsidR="00D57E5F">
        <w:t>2</w:t>
      </w:r>
      <w:r w:rsidR="00F531AF">
        <w:t xml:space="preserve"> </w:t>
      </w:r>
      <w:r w:rsidR="00426772">
        <w:t>March 202</w:t>
      </w:r>
      <w:r w:rsidR="00D57E5F">
        <w:t>6</w:t>
      </w:r>
      <w:r w:rsidR="0028165F" w:rsidRPr="0028165F">
        <w:t xml:space="preserve"> </w:t>
      </w:r>
      <w:r w:rsidR="0028165F">
        <w:t xml:space="preserve">and </w:t>
      </w:r>
      <w:r w:rsidR="0099185A">
        <w:t xml:space="preserve">parents who </w:t>
      </w:r>
      <w:r w:rsidR="0099185A">
        <w:rPr>
          <w:rFonts w:eastAsia="Verdana" w:cs="Verdana"/>
          <w:color w:val="111111"/>
        </w:rPr>
        <w:t>provide a valid e-mail address with their application</w:t>
      </w:r>
      <w:r w:rsidR="0099185A">
        <w:rPr>
          <w:rFonts w:eastAsia="Verdana" w:cs="Verdana"/>
          <w:color w:val="111111"/>
          <w:spacing w:val="-8"/>
        </w:rPr>
        <w:t xml:space="preserve"> </w:t>
      </w:r>
      <w:r w:rsidR="0099185A">
        <w:rPr>
          <w:rFonts w:eastAsia="Verdana" w:cs="Verdana"/>
          <w:color w:val="111111"/>
        </w:rPr>
        <w:t>will</w:t>
      </w:r>
      <w:r w:rsidR="0099185A">
        <w:rPr>
          <w:rFonts w:eastAsia="Verdana" w:cs="Verdana"/>
          <w:color w:val="111111"/>
          <w:spacing w:val="-1"/>
        </w:rPr>
        <w:t xml:space="preserve"> </w:t>
      </w:r>
      <w:r w:rsidR="0099185A">
        <w:rPr>
          <w:rFonts w:eastAsia="Verdana" w:cs="Verdana"/>
          <w:color w:val="111111"/>
        </w:rPr>
        <w:t>be</w:t>
      </w:r>
      <w:r w:rsidR="0099185A">
        <w:rPr>
          <w:rFonts w:eastAsia="Verdana" w:cs="Verdana"/>
          <w:color w:val="111111"/>
          <w:spacing w:val="-3"/>
        </w:rPr>
        <w:t xml:space="preserve"> </w:t>
      </w:r>
      <w:r w:rsidR="0099185A">
        <w:rPr>
          <w:rFonts w:eastAsia="Verdana" w:cs="Verdana"/>
          <w:color w:val="111111"/>
          <w:spacing w:val="-1"/>
        </w:rPr>
        <w:t>se</w:t>
      </w:r>
      <w:r w:rsidR="0099185A">
        <w:rPr>
          <w:rFonts w:eastAsia="Verdana" w:cs="Verdana"/>
          <w:color w:val="111111"/>
        </w:rPr>
        <w:t>nt</w:t>
      </w:r>
      <w:r w:rsidR="0099185A">
        <w:rPr>
          <w:rFonts w:eastAsia="Verdana" w:cs="Verdana"/>
          <w:color w:val="111111"/>
          <w:spacing w:val="-1"/>
        </w:rPr>
        <w:t xml:space="preserve"> </w:t>
      </w:r>
      <w:r w:rsidR="0099185A">
        <w:rPr>
          <w:rFonts w:eastAsia="Verdana" w:cs="Verdana"/>
          <w:color w:val="111111"/>
        </w:rPr>
        <w:t>an</w:t>
      </w:r>
      <w:r w:rsidR="0099185A">
        <w:rPr>
          <w:rFonts w:eastAsia="Verdana" w:cs="Verdana"/>
          <w:color w:val="111111"/>
          <w:spacing w:val="-2"/>
        </w:rPr>
        <w:t xml:space="preserve"> </w:t>
      </w:r>
      <w:r w:rsidR="0099185A">
        <w:rPr>
          <w:rFonts w:eastAsia="Verdana" w:cs="Verdana"/>
          <w:color w:val="111111"/>
          <w:spacing w:val="-1"/>
        </w:rPr>
        <w:t>e</w:t>
      </w:r>
      <w:r w:rsidR="0099185A">
        <w:rPr>
          <w:rFonts w:eastAsia="Verdana" w:cs="Verdana"/>
          <w:color w:val="111111"/>
        </w:rPr>
        <w:t>ma</w:t>
      </w:r>
      <w:r w:rsidR="0099185A">
        <w:rPr>
          <w:rFonts w:eastAsia="Verdana" w:cs="Verdana"/>
          <w:color w:val="111111"/>
          <w:spacing w:val="3"/>
        </w:rPr>
        <w:t>i</w:t>
      </w:r>
      <w:r w:rsidR="0099185A">
        <w:rPr>
          <w:rFonts w:eastAsia="Verdana" w:cs="Verdana"/>
          <w:color w:val="111111"/>
        </w:rPr>
        <w:t>l</w:t>
      </w:r>
      <w:r w:rsidR="0099185A">
        <w:rPr>
          <w:rFonts w:eastAsia="Verdana" w:cs="Verdana"/>
          <w:color w:val="111111"/>
          <w:spacing w:val="-3"/>
        </w:rPr>
        <w:t xml:space="preserve"> </w:t>
      </w:r>
      <w:r w:rsidR="0099185A">
        <w:rPr>
          <w:rFonts w:eastAsia="Verdana" w:cs="Verdana"/>
          <w:color w:val="111111"/>
        </w:rPr>
        <w:t>ad</w:t>
      </w:r>
      <w:r w:rsidR="0099185A">
        <w:rPr>
          <w:rFonts w:eastAsia="Verdana" w:cs="Verdana"/>
          <w:color w:val="111111"/>
          <w:spacing w:val="-2"/>
        </w:rPr>
        <w:t>v</w:t>
      </w:r>
      <w:r w:rsidR="0099185A">
        <w:rPr>
          <w:rFonts w:eastAsia="Verdana" w:cs="Verdana"/>
          <w:color w:val="111111"/>
          <w:spacing w:val="3"/>
        </w:rPr>
        <w:t>i</w:t>
      </w:r>
      <w:r w:rsidR="0099185A">
        <w:rPr>
          <w:rFonts w:eastAsia="Verdana" w:cs="Verdana"/>
          <w:color w:val="111111"/>
        </w:rPr>
        <w:t>sing</w:t>
      </w:r>
      <w:r w:rsidR="0099185A">
        <w:rPr>
          <w:rFonts w:eastAsia="Verdana" w:cs="Verdana"/>
          <w:color w:val="111111"/>
          <w:spacing w:val="-8"/>
        </w:rPr>
        <w:t xml:space="preserve"> </w:t>
      </w:r>
      <w:r w:rsidR="00FF735C">
        <w:rPr>
          <w:rFonts w:eastAsia="Verdana" w:cs="Verdana"/>
          <w:color w:val="111111"/>
          <w:spacing w:val="-8"/>
        </w:rPr>
        <w:t xml:space="preserve">of </w:t>
      </w:r>
      <w:r w:rsidR="0099185A">
        <w:rPr>
          <w:rFonts w:eastAsia="Verdana" w:cs="Verdana"/>
          <w:color w:val="111111"/>
        </w:rPr>
        <w:t>t</w:t>
      </w:r>
      <w:r w:rsidR="0099185A">
        <w:rPr>
          <w:rFonts w:eastAsia="Verdana" w:cs="Verdana"/>
          <w:color w:val="111111"/>
          <w:spacing w:val="1"/>
        </w:rPr>
        <w:t>h</w:t>
      </w:r>
      <w:r w:rsidR="0099185A">
        <w:rPr>
          <w:rFonts w:eastAsia="Verdana" w:cs="Verdana"/>
          <w:color w:val="111111"/>
        </w:rPr>
        <w:t>e</w:t>
      </w:r>
      <w:r w:rsidR="0099185A">
        <w:rPr>
          <w:rFonts w:eastAsia="Verdana" w:cs="Verdana"/>
          <w:color w:val="111111"/>
          <w:spacing w:val="-4"/>
        </w:rPr>
        <w:t xml:space="preserve"> </w:t>
      </w:r>
      <w:r w:rsidR="0099185A">
        <w:rPr>
          <w:rFonts w:eastAsia="Verdana" w:cs="Verdana"/>
          <w:color w:val="111111"/>
          <w:spacing w:val="1"/>
        </w:rPr>
        <w:t>s</w:t>
      </w:r>
      <w:r w:rsidR="0099185A">
        <w:rPr>
          <w:rFonts w:eastAsia="Verdana" w:cs="Verdana"/>
          <w:color w:val="111111"/>
        </w:rPr>
        <w:t>cho</w:t>
      </w:r>
      <w:r w:rsidR="0099185A">
        <w:rPr>
          <w:rFonts w:eastAsia="Verdana" w:cs="Verdana"/>
          <w:color w:val="111111"/>
          <w:spacing w:val="-1"/>
        </w:rPr>
        <w:t>o</w:t>
      </w:r>
      <w:r w:rsidR="0099185A">
        <w:rPr>
          <w:rFonts w:eastAsia="Verdana" w:cs="Verdana"/>
          <w:color w:val="111111"/>
        </w:rPr>
        <w:t>l</w:t>
      </w:r>
      <w:r w:rsidR="0099185A">
        <w:rPr>
          <w:rFonts w:eastAsia="Verdana" w:cs="Verdana"/>
          <w:color w:val="111111"/>
          <w:spacing w:val="-4"/>
        </w:rPr>
        <w:t xml:space="preserve"> </w:t>
      </w:r>
      <w:r w:rsidR="0099185A">
        <w:rPr>
          <w:rFonts w:eastAsia="Verdana" w:cs="Verdana"/>
          <w:color w:val="111111"/>
          <w:spacing w:val="-1"/>
        </w:rPr>
        <w:t>o</w:t>
      </w:r>
      <w:r w:rsidR="0099185A">
        <w:rPr>
          <w:rFonts w:eastAsia="Verdana" w:cs="Verdana"/>
          <w:color w:val="111111"/>
          <w:spacing w:val="2"/>
        </w:rPr>
        <w:t>f</w:t>
      </w:r>
      <w:r w:rsidR="0099185A">
        <w:rPr>
          <w:rFonts w:eastAsia="Verdana" w:cs="Verdana"/>
          <w:color w:val="111111"/>
        </w:rPr>
        <w:t>fe</w:t>
      </w:r>
      <w:r w:rsidR="0099185A">
        <w:rPr>
          <w:rFonts w:eastAsia="Verdana" w:cs="Verdana"/>
          <w:color w:val="111111"/>
          <w:spacing w:val="1"/>
        </w:rPr>
        <w:t>r</w:t>
      </w:r>
      <w:r w:rsidR="0099185A">
        <w:rPr>
          <w:rFonts w:eastAsia="Verdana" w:cs="Verdana"/>
          <w:color w:val="111111"/>
          <w:spacing w:val="-1"/>
        </w:rPr>
        <w:t>e</w:t>
      </w:r>
      <w:r w:rsidR="0099185A">
        <w:rPr>
          <w:rFonts w:eastAsia="Verdana" w:cs="Verdana"/>
          <w:color w:val="111111"/>
        </w:rPr>
        <w:t>d</w:t>
      </w:r>
      <w:r w:rsidR="0099185A">
        <w:rPr>
          <w:rFonts w:eastAsia="Verdana" w:cs="Verdana"/>
          <w:color w:val="111111"/>
          <w:spacing w:val="-7"/>
        </w:rPr>
        <w:t xml:space="preserve"> </w:t>
      </w:r>
      <w:r w:rsidR="0099185A">
        <w:rPr>
          <w:rFonts w:eastAsia="Verdana" w:cs="Verdana"/>
          <w:color w:val="111111"/>
        </w:rPr>
        <w:t>to</w:t>
      </w:r>
      <w:r w:rsidR="0099185A">
        <w:rPr>
          <w:rFonts w:eastAsia="Verdana" w:cs="Verdana"/>
          <w:color w:val="111111"/>
          <w:spacing w:val="-2"/>
        </w:rPr>
        <w:t xml:space="preserve"> </w:t>
      </w:r>
      <w:r w:rsidR="0099185A">
        <w:rPr>
          <w:rFonts w:eastAsia="Verdana" w:cs="Verdana"/>
          <w:color w:val="111111"/>
        </w:rPr>
        <w:t>t</w:t>
      </w:r>
      <w:r w:rsidR="0099185A">
        <w:rPr>
          <w:rFonts w:eastAsia="Verdana" w:cs="Verdana"/>
          <w:color w:val="111111"/>
          <w:spacing w:val="4"/>
        </w:rPr>
        <w:t>h</w:t>
      </w:r>
      <w:r w:rsidR="0099185A">
        <w:rPr>
          <w:rFonts w:eastAsia="Verdana" w:cs="Verdana"/>
          <w:color w:val="111111"/>
          <w:spacing w:val="-1"/>
        </w:rPr>
        <w:t>e</w:t>
      </w:r>
      <w:r w:rsidR="0099185A">
        <w:rPr>
          <w:rFonts w:eastAsia="Verdana" w:cs="Verdana"/>
          <w:color w:val="111111"/>
          <w:spacing w:val="3"/>
        </w:rPr>
        <w:t>i</w:t>
      </w:r>
      <w:r w:rsidR="0099185A">
        <w:rPr>
          <w:rFonts w:eastAsia="Verdana" w:cs="Verdana"/>
          <w:color w:val="111111"/>
        </w:rPr>
        <w:t>r</w:t>
      </w:r>
      <w:r w:rsidR="0099185A">
        <w:rPr>
          <w:rFonts w:eastAsia="Verdana" w:cs="Verdana"/>
          <w:color w:val="111111"/>
          <w:spacing w:val="-5"/>
        </w:rPr>
        <w:t xml:space="preserve"> </w:t>
      </w:r>
      <w:r w:rsidR="0099185A">
        <w:rPr>
          <w:rFonts w:eastAsia="Verdana" w:cs="Verdana"/>
          <w:color w:val="111111"/>
          <w:spacing w:val="-1"/>
        </w:rPr>
        <w:t>c</w:t>
      </w:r>
      <w:r w:rsidR="0099185A">
        <w:rPr>
          <w:rFonts w:eastAsia="Verdana" w:cs="Verdana"/>
          <w:color w:val="111111"/>
          <w:spacing w:val="3"/>
        </w:rPr>
        <w:t>h</w:t>
      </w:r>
      <w:r w:rsidR="0099185A">
        <w:rPr>
          <w:rFonts w:eastAsia="Verdana" w:cs="Verdana"/>
          <w:color w:val="111111"/>
        </w:rPr>
        <w:t>i</w:t>
      </w:r>
      <w:r w:rsidR="0099185A">
        <w:rPr>
          <w:rFonts w:eastAsia="Verdana" w:cs="Verdana"/>
          <w:color w:val="111111"/>
          <w:spacing w:val="3"/>
        </w:rPr>
        <w:t>l</w:t>
      </w:r>
      <w:r w:rsidR="0099185A">
        <w:rPr>
          <w:rFonts w:eastAsia="Verdana" w:cs="Verdana"/>
          <w:color w:val="111111"/>
        </w:rPr>
        <w:t>d</w:t>
      </w:r>
      <w:r w:rsidR="0099185A">
        <w:rPr>
          <w:rFonts w:eastAsia="Verdana" w:cs="Verdana"/>
          <w:color w:val="111111"/>
          <w:spacing w:val="-5"/>
        </w:rPr>
        <w:t xml:space="preserve"> </w:t>
      </w:r>
      <w:r w:rsidR="0099185A">
        <w:rPr>
          <w:rFonts w:eastAsia="Verdana" w:cs="Verdana"/>
          <w:color w:val="111111"/>
        </w:rPr>
        <w:t>on this</w:t>
      </w:r>
      <w:r w:rsidR="0099185A">
        <w:rPr>
          <w:rFonts w:eastAsia="Verdana" w:cs="Verdana"/>
          <w:color w:val="111111"/>
          <w:spacing w:val="-4"/>
        </w:rPr>
        <w:t xml:space="preserve"> </w:t>
      </w:r>
      <w:r w:rsidR="0099185A">
        <w:rPr>
          <w:rFonts w:eastAsia="Verdana" w:cs="Verdana"/>
          <w:color w:val="111111"/>
        </w:rPr>
        <w:t xml:space="preserve">day. </w:t>
      </w:r>
    </w:p>
    <w:p w14:paraId="0790368A" w14:textId="77777777" w:rsidR="004B2D26" w:rsidRDefault="004B2D26" w:rsidP="004B2D26">
      <w:pPr>
        <w:tabs>
          <w:tab w:val="right" w:pos="9000"/>
        </w:tabs>
        <w:ind w:right="28"/>
        <w:jc w:val="both"/>
      </w:pPr>
    </w:p>
    <w:p w14:paraId="2B8D1694" w14:textId="77777777" w:rsidR="00DB7432" w:rsidRDefault="00DB7432" w:rsidP="004B2D26">
      <w:pPr>
        <w:tabs>
          <w:tab w:val="right" w:pos="9000"/>
        </w:tabs>
        <w:ind w:right="28"/>
        <w:jc w:val="both"/>
      </w:pPr>
    </w:p>
    <w:p w14:paraId="2058E2AD" w14:textId="5680D71B" w:rsidR="004B2D26" w:rsidRDefault="006657FB" w:rsidP="004B2D26">
      <w:pPr>
        <w:tabs>
          <w:tab w:val="right" w:pos="9000"/>
        </w:tabs>
        <w:ind w:right="28"/>
        <w:jc w:val="both"/>
        <w:rPr>
          <w:lang w:val="fr-FR"/>
        </w:rPr>
      </w:pPr>
      <w:r>
        <w:rPr>
          <w:lang w:val="fr-FR"/>
        </w:rPr>
        <w:t>Sarah Bideleux</w:t>
      </w:r>
      <w:r w:rsidR="00EA2783">
        <w:rPr>
          <w:lang w:val="fr-FR"/>
        </w:rPr>
        <w:t xml:space="preserve"> </w:t>
      </w:r>
      <w:r w:rsidR="0064437F">
        <w:rPr>
          <w:lang w:val="fr-FR"/>
        </w:rPr>
        <w:t xml:space="preserve">                                     </w:t>
      </w:r>
      <w:r w:rsidR="00DB7432">
        <w:rPr>
          <w:lang w:val="fr-FR"/>
        </w:rPr>
        <w:t>Caroline Lawrence</w:t>
      </w:r>
      <w:r w:rsidR="004B2D26">
        <w:rPr>
          <w:lang w:val="fr-FR"/>
        </w:rPr>
        <w:tab/>
      </w:r>
      <w:r w:rsidR="004B2D26">
        <w:rPr>
          <w:lang w:val="fr-FR"/>
        </w:rPr>
        <w:tab/>
      </w:r>
      <w:r w:rsidR="004B2D26">
        <w:rPr>
          <w:lang w:val="fr-FR"/>
        </w:rPr>
        <w:tab/>
      </w:r>
    </w:p>
    <w:p w14:paraId="0CFCBAC7" w14:textId="257E43FE" w:rsidR="00FC7ECC" w:rsidRPr="004B2D26" w:rsidRDefault="006657FB" w:rsidP="0086791D">
      <w:pPr>
        <w:tabs>
          <w:tab w:val="right" w:pos="9000"/>
        </w:tabs>
        <w:ind w:right="28"/>
        <w:jc w:val="both"/>
      </w:pPr>
      <w:r>
        <w:t>Team</w:t>
      </w:r>
      <w:r w:rsidR="004B2D26">
        <w:t xml:space="preserve"> Manager (</w:t>
      </w:r>
      <w:r w:rsidR="000314BB">
        <w:t xml:space="preserve">South) </w:t>
      </w:r>
      <w:r w:rsidR="00EA2783">
        <w:t xml:space="preserve"> </w:t>
      </w:r>
      <w:r w:rsidR="004B2D26">
        <w:t xml:space="preserve">   </w:t>
      </w:r>
      <w:r w:rsidR="0064437F">
        <w:t xml:space="preserve"> </w:t>
      </w:r>
      <w:r>
        <w:t xml:space="preserve">                  </w:t>
      </w:r>
      <w:r w:rsidR="004B2D26">
        <w:t xml:space="preserve">  </w:t>
      </w:r>
      <w:r>
        <w:t>Team</w:t>
      </w:r>
      <w:r w:rsidR="004B2D26">
        <w:t xml:space="preserve"> Manager (North)</w:t>
      </w:r>
    </w:p>
    <w:sectPr w:rsidR="00FC7ECC" w:rsidRPr="004B2D26" w:rsidSect="003B4C47">
      <w:headerReference w:type="first" r:id="rId11"/>
      <w:pgSz w:w="11906" w:h="16838" w:code="9"/>
      <w:pgMar w:top="1440" w:right="1440" w:bottom="1440" w:left="1440" w:header="284" w:footer="431" w:gutter="0"/>
      <w:paperSrc w:first="7" w:other="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2A14F" w14:textId="77777777" w:rsidR="004A144C" w:rsidRDefault="004A144C">
      <w:r>
        <w:separator/>
      </w:r>
    </w:p>
  </w:endnote>
  <w:endnote w:type="continuationSeparator" w:id="0">
    <w:p w14:paraId="2D091C67" w14:textId="77777777" w:rsidR="004A144C" w:rsidRDefault="004A1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yriad">
    <w:altName w:val="Myria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2A9A" w14:textId="77777777" w:rsidR="004A144C" w:rsidRDefault="004A144C">
      <w:r>
        <w:separator/>
      </w:r>
    </w:p>
  </w:footnote>
  <w:footnote w:type="continuationSeparator" w:id="0">
    <w:p w14:paraId="1976E5B1" w14:textId="77777777" w:rsidR="004A144C" w:rsidRDefault="004A1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CEFC" w14:textId="77777777" w:rsidR="000C3922" w:rsidRDefault="000C3922"/>
  <w:tbl>
    <w:tblPr>
      <w:tblW w:w="9466" w:type="dxa"/>
      <w:tblLayout w:type="fixed"/>
      <w:tblLook w:val="0000" w:firstRow="0" w:lastRow="0" w:firstColumn="0" w:lastColumn="0" w:noHBand="0" w:noVBand="0"/>
    </w:tblPr>
    <w:tblGrid>
      <w:gridCol w:w="4733"/>
      <w:gridCol w:w="4733"/>
    </w:tblGrid>
    <w:tr w:rsidR="00514119" w14:paraId="75707F65" w14:textId="77777777">
      <w:trPr>
        <w:cantSplit/>
        <w:trHeight w:val="308"/>
      </w:trPr>
      <w:tc>
        <w:tcPr>
          <w:tcW w:w="9466" w:type="dxa"/>
          <w:gridSpan w:val="2"/>
        </w:tcPr>
        <w:p w14:paraId="049F7C4E" w14:textId="77777777" w:rsidR="00514119" w:rsidRPr="003B4C47" w:rsidRDefault="00C40508" w:rsidP="003B4C47">
          <w:pPr>
            <w:pStyle w:val="LetterheadMain"/>
            <w:jc w:val="center"/>
            <w:rPr>
              <w:bCs/>
              <w:sz w:val="20"/>
            </w:rPr>
          </w:pPr>
          <w:r>
            <w:rPr>
              <w:sz w:val="20"/>
            </w:rPr>
            <w:t>Education and Skills: Children, Young People and Learning</w:t>
          </w:r>
        </w:p>
      </w:tc>
    </w:tr>
    <w:tr w:rsidR="00514119" w14:paraId="66082ED3" w14:textId="77777777">
      <w:trPr>
        <w:cantSplit/>
        <w:trHeight w:val="1869"/>
      </w:trPr>
      <w:tc>
        <w:tcPr>
          <w:tcW w:w="4733" w:type="dxa"/>
        </w:tcPr>
        <w:p w14:paraId="77D43555" w14:textId="77777777" w:rsidR="00514119" w:rsidRPr="003B4C47" w:rsidRDefault="00514119">
          <w:pPr>
            <w:pStyle w:val="LetterheadMain"/>
            <w:rPr>
              <w:b w:val="0"/>
              <w:bCs/>
              <w:szCs w:val="18"/>
            </w:rPr>
          </w:pPr>
          <w:r w:rsidRPr="003B4C47">
            <w:rPr>
              <w:b w:val="0"/>
              <w:bCs/>
              <w:szCs w:val="18"/>
            </w:rPr>
            <w:t>Pupil Admissions Team</w:t>
          </w:r>
        </w:p>
        <w:p w14:paraId="230EF099" w14:textId="77777777" w:rsidR="00EA2783" w:rsidRPr="002E6D05" w:rsidRDefault="00EA2783" w:rsidP="00EA2783">
          <w:pPr>
            <w:pStyle w:val="LetterheadMain"/>
            <w:rPr>
              <w:b w:val="0"/>
              <w:bCs/>
            </w:rPr>
          </w:pPr>
          <w:r w:rsidRPr="002E6D05">
            <w:rPr>
              <w:b w:val="0"/>
              <w:bCs/>
            </w:rPr>
            <w:t>Durrington Bridge House</w:t>
          </w:r>
          <w:r>
            <w:rPr>
              <w:b w:val="0"/>
              <w:bCs/>
            </w:rPr>
            <w:t xml:space="preserve">, </w:t>
          </w:r>
          <w:r w:rsidRPr="002E6D05">
            <w:rPr>
              <w:b w:val="0"/>
              <w:bCs/>
            </w:rPr>
            <w:t>Floor 3</w:t>
          </w:r>
        </w:p>
        <w:p w14:paraId="0F30D4A8" w14:textId="77777777" w:rsidR="00EA2783" w:rsidRPr="002E6D05" w:rsidRDefault="00EA2783" w:rsidP="00EA2783">
          <w:pPr>
            <w:pStyle w:val="LetterheadMain"/>
            <w:rPr>
              <w:b w:val="0"/>
              <w:bCs/>
            </w:rPr>
          </w:pPr>
          <w:r w:rsidRPr="002E6D05">
            <w:rPr>
              <w:b w:val="0"/>
              <w:bCs/>
            </w:rPr>
            <w:t>Barrington Road</w:t>
          </w:r>
        </w:p>
        <w:p w14:paraId="5F5AF7E9" w14:textId="77777777" w:rsidR="00EA2783" w:rsidRPr="002E6D05" w:rsidRDefault="00EA2783" w:rsidP="00EA2783">
          <w:pPr>
            <w:pStyle w:val="LetterheadMain"/>
            <w:rPr>
              <w:b w:val="0"/>
              <w:bCs/>
            </w:rPr>
          </w:pPr>
          <w:r w:rsidRPr="002E6D05">
            <w:rPr>
              <w:b w:val="0"/>
              <w:bCs/>
            </w:rPr>
            <w:t>W</w:t>
          </w:r>
          <w:r w:rsidR="00851885">
            <w:rPr>
              <w:b w:val="0"/>
              <w:bCs/>
            </w:rPr>
            <w:t>orthing</w:t>
          </w:r>
        </w:p>
        <w:p w14:paraId="3FE59F67" w14:textId="77777777" w:rsidR="00EA2783" w:rsidRPr="002E6D05" w:rsidRDefault="00EA2783" w:rsidP="00EA2783">
          <w:pPr>
            <w:pStyle w:val="LetterheadMain"/>
            <w:rPr>
              <w:b w:val="0"/>
              <w:bCs/>
            </w:rPr>
          </w:pPr>
          <w:r w:rsidRPr="002E6D05">
            <w:rPr>
              <w:b w:val="0"/>
              <w:bCs/>
            </w:rPr>
            <w:t>West Sussex</w:t>
          </w:r>
        </w:p>
        <w:p w14:paraId="672112A0" w14:textId="77777777" w:rsidR="00514119" w:rsidRDefault="00EA2783">
          <w:pPr>
            <w:pStyle w:val="LetterheadMain"/>
            <w:rPr>
              <w:b w:val="0"/>
              <w:bCs/>
            </w:rPr>
          </w:pPr>
          <w:r w:rsidRPr="002E6D05">
            <w:rPr>
              <w:b w:val="0"/>
              <w:bCs/>
            </w:rPr>
            <w:t>BN12 4SE</w:t>
          </w:r>
        </w:p>
        <w:p w14:paraId="7AD466A7" w14:textId="77777777" w:rsidR="00851885" w:rsidRPr="00EA2783" w:rsidRDefault="00851885">
          <w:pPr>
            <w:pStyle w:val="LetterheadMain"/>
            <w:rPr>
              <w:b w:val="0"/>
              <w:bCs/>
            </w:rPr>
          </w:pPr>
        </w:p>
        <w:p w14:paraId="41730F67" w14:textId="77777777" w:rsidR="00514119" w:rsidRPr="003B4C47" w:rsidRDefault="00514119">
          <w:pPr>
            <w:pStyle w:val="LetterheadMain"/>
            <w:rPr>
              <w:b w:val="0"/>
              <w:bCs/>
              <w:szCs w:val="18"/>
            </w:rPr>
          </w:pPr>
          <w:r w:rsidRPr="003B4C47">
            <w:rPr>
              <w:b w:val="0"/>
              <w:bCs/>
              <w:color w:val="auto"/>
              <w:szCs w:val="18"/>
            </w:rPr>
            <w:t>a</w:t>
          </w:r>
          <w:r w:rsidRPr="003B4C47">
            <w:rPr>
              <w:b w:val="0"/>
              <w:bCs/>
              <w:szCs w:val="18"/>
            </w:rPr>
            <w:t>dmissions.south@westsussex.gov.uk</w:t>
          </w:r>
        </w:p>
        <w:p w14:paraId="7622AA45" w14:textId="77777777" w:rsidR="00514119" w:rsidRPr="003B4C47" w:rsidRDefault="00514119">
          <w:pPr>
            <w:pStyle w:val="LetterheadMain"/>
            <w:rPr>
              <w:b w:val="0"/>
              <w:szCs w:val="18"/>
            </w:rPr>
          </w:pPr>
          <w:r w:rsidRPr="003B4C47">
            <w:rPr>
              <w:b w:val="0"/>
              <w:szCs w:val="18"/>
            </w:rPr>
            <w:t>www.westsussex.gov.uk/admissions</w:t>
          </w:r>
        </w:p>
      </w:tc>
      <w:tc>
        <w:tcPr>
          <w:tcW w:w="4733" w:type="dxa"/>
        </w:tcPr>
        <w:p w14:paraId="2AEB20B0" w14:textId="77777777" w:rsidR="00514119" w:rsidRPr="003B4C47" w:rsidRDefault="00000000">
          <w:pPr>
            <w:pStyle w:val="LetterheadMain"/>
            <w:rPr>
              <w:b w:val="0"/>
              <w:bCs/>
              <w:szCs w:val="18"/>
            </w:rPr>
          </w:pPr>
          <w:r>
            <w:rPr>
              <w:b w:val="0"/>
              <w:bCs/>
              <w:noProof/>
              <w:sz w:val="20"/>
              <w:szCs w:val="18"/>
              <w:lang w:val="en-US"/>
            </w:rPr>
            <w:pict w14:anchorId="037898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108.35pt;margin-top:1.05pt;width:112pt;height:72.8pt;z-index:-1;mso-position-horizontal-relative:text;mso-position-vertical-relative:text">
                <v:imagedata r:id="rId1" o:title="WSCCPos-25mm"/>
              </v:shape>
            </w:pict>
          </w:r>
          <w:r w:rsidR="00514119" w:rsidRPr="003B4C47">
            <w:rPr>
              <w:b w:val="0"/>
              <w:bCs/>
              <w:szCs w:val="18"/>
            </w:rPr>
            <w:t>Pupil Admissions Team</w:t>
          </w:r>
        </w:p>
        <w:p w14:paraId="1951D116" w14:textId="77777777" w:rsidR="00514119" w:rsidRPr="003B4C47" w:rsidRDefault="00514119">
          <w:pPr>
            <w:pStyle w:val="LetterheadMain"/>
            <w:rPr>
              <w:b w:val="0"/>
              <w:bCs/>
              <w:szCs w:val="18"/>
            </w:rPr>
          </w:pPr>
          <w:r w:rsidRPr="003B4C47">
            <w:rPr>
              <w:b w:val="0"/>
              <w:bCs/>
              <w:szCs w:val="18"/>
            </w:rPr>
            <w:t>County Hall North</w:t>
          </w:r>
        </w:p>
        <w:p w14:paraId="72CF07F7" w14:textId="77777777" w:rsidR="00514119" w:rsidRPr="003B4C47" w:rsidRDefault="00514119">
          <w:pPr>
            <w:pStyle w:val="LetterheadMain"/>
            <w:rPr>
              <w:b w:val="0"/>
              <w:bCs/>
              <w:szCs w:val="18"/>
            </w:rPr>
          </w:pPr>
          <w:r w:rsidRPr="003B4C47">
            <w:rPr>
              <w:b w:val="0"/>
              <w:bCs/>
              <w:szCs w:val="18"/>
            </w:rPr>
            <w:t>Chart Way</w:t>
          </w:r>
        </w:p>
        <w:p w14:paraId="0B7179CE" w14:textId="77777777" w:rsidR="00514119" w:rsidRPr="003B4C47" w:rsidRDefault="00514119">
          <w:pPr>
            <w:pStyle w:val="LetterheadMain"/>
            <w:rPr>
              <w:b w:val="0"/>
              <w:bCs/>
              <w:szCs w:val="18"/>
            </w:rPr>
          </w:pPr>
          <w:r w:rsidRPr="003B4C47">
            <w:rPr>
              <w:b w:val="0"/>
              <w:bCs/>
              <w:szCs w:val="18"/>
            </w:rPr>
            <w:t>Horsham</w:t>
          </w:r>
        </w:p>
        <w:p w14:paraId="1B5A9D0B" w14:textId="77777777" w:rsidR="00514119" w:rsidRPr="003B4C47" w:rsidRDefault="00514119">
          <w:pPr>
            <w:pStyle w:val="LetterheadMain"/>
            <w:rPr>
              <w:b w:val="0"/>
              <w:bCs/>
              <w:szCs w:val="18"/>
            </w:rPr>
          </w:pPr>
          <w:r w:rsidRPr="003B4C47">
            <w:rPr>
              <w:b w:val="0"/>
              <w:bCs/>
              <w:szCs w:val="18"/>
            </w:rPr>
            <w:t>West Sussex</w:t>
          </w:r>
        </w:p>
        <w:p w14:paraId="7E47743A" w14:textId="77777777" w:rsidR="00514119" w:rsidRPr="003B4C47" w:rsidRDefault="00514119">
          <w:pPr>
            <w:pStyle w:val="LetterheadMain"/>
            <w:rPr>
              <w:b w:val="0"/>
              <w:bCs/>
              <w:szCs w:val="18"/>
            </w:rPr>
          </w:pPr>
          <w:r w:rsidRPr="003B4C47">
            <w:rPr>
              <w:b w:val="0"/>
              <w:bCs/>
              <w:szCs w:val="18"/>
            </w:rPr>
            <w:t>RH12 1XB</w:t>
          </w:r>
        </w:p>
        <w:p w14:paraId="1642CEFB" w14:textId="77777777" w:rsidR="00514119" w:rsidRPr="003B4C47" w:rsidRDefault="00514119">
          <w:pPr>
            <w:pStyle w:val="LetterheadMain"/>
            <w:rPr>
              <w:b w:val="0"/>
              <w:bCs/>
              <w:szCs w:val="18"/>
            </w:rPr>
          </w:pPr>
        </w:p>
        <w:p w14:paraId="1C0B3B0B" w14:textId="77777777" w:rsidR="00514119" w:rsidRPr="003B4C47" w:rsidRDefault="00514119">
          <w:pPr>
            <w:pStyle w:val="LetterheadMain"/>
            <w:rPr>
              <w:b w:val="0"/>
              <w:bCs/>
              <w:szCs w:val="18"/>
            </w:rPr>
          </w:pPr>
          <w:r w:rsidRPr="003B4C47">
            <w:rPr>
              <w:b w:val="0"/>
              <w:bCs/>
              <w:color w:val="auto"/>
              <w:szCs w:val="18"/>
            </w:rPr>
            <w:t>ad</w:t>
          </w:r>
          <w:r w:rsidRPr="003B4C47">
            <w:rPr>
              <w:b w:val="0"/>
              <w:bCs/>
              <w:szCs w:val="18"/>
            </w:rPr>
            <w:t>missions.north@westsussex.gov.uk</w:t>
          </w:r>
        </w:p>
        <w:p w14:paraId="75E4CFE3" w14:textId="77777777" w:rsidR="00514119" w:rsidRPr="003B4C47" w:rsidRDefault="00514119" w:rsidP="00865C45">
          <w:pPr>
            <w:pStyle w:val="LetterheadMain"/>
            <w:rPr>
              <w:b w:val="0"/>
              <w:szCs w:val="18"/>
            </w:rPr>
          </w:pPr>
          <w:r w:rsidRPr="003B4C47">
            <w:rPr>
              <w:b w:val="0"/>
              <w:szCs w:val="18"/>
            </w:rPr>
            <w:t xml:space="preserve">Tel: </w:t>
          </w:r>
          <w:r w:rsidR="00865C45" w:rsidRPr="003B4C47">
            <w:rPr>
              <w:b w:val="0"/>
              <w:szCs w:val="18"/>
            </w:rPr>
            <w:t>03330 142 903</w:t>
          </w:r>
        </w:p>
      </w:tc>
    </w:tr>
  </w:tbl>
  <w:p w14:paraId="62F93C20" w14:textId="77777777" w:rsidR="00514119" w:rsidRDefault="00000000">
    <w:pPr>
      <w:pStyle w:val="LetterheadMain"/>
      <w:pBdr>
        <w:bottom w:val="single" w:sz="4" w:space="0" w:color="auto"/>
      </w:pBdr>
      <w:tabs>
        <w:tab w:val="left" w:pos="4928"/>
      </w:tabs>
      <w:ind w:right="-330"/>
      <w:rPr>
        <w:noProof/>
        <w:sz w:val="10"/>
      </w:rPr>
    </w:pPr>
    <w:r>
      <w:rPr>
        <w:noProof/>
        <w:sz w:val="10"/>
      </w:rPr>
      <w:pict w14:anchorId="449112B9">
        <v:line id="_x0000_s1031" style="position:absolute;flip:x;z-index:1;mso-position-horizontal-relative:page;mso-position-vertical-relative:page" from="0,280.65pt" to="28.35pt,280.65pt" strokecolor="silver" strokeweight=".5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945F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975BDE"/>
    <w:multiLevelType w:val="hybridMultilevel"/>
    <w:tmpl w:val="5DF2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8971CB"/>
    <w:multiLevelType w:val="hybridMultilevel"/>
    <w:tmpl w:val="9CF030BE"/>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4911573"/>
    <w:multiLevelType w:val="hybridMultilevel"/>
    <w:tmpl w:val="32485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6F5E71"/>
    <w:multiLevelType w:val="hybridMultilevel"/>
    <w:tmpl w:val="AB929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3E3487"/>
    <w:multiLevelType w:val="hybridMultilevel"/>
    <w:tmpl w:val="D7126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266737">
    <w:abstractNumId w:val="2"/>
  </w:num>
  <w:num w:numId="2" w16cid:durableId="205218115">
    <w:abstractNumId w:val="1"/>
  </w:num>
  <w:num w:numId="3" w16cid:durableId="119349052">
    <w:abstractNumId w:val="0"/>
  </w:num>
  <w:num w:numId="4" w16cid:durableId="1822116483">
    <w:abstractNumId w:val="5"/>
  </w:num>
  <w:num w:numId="5" w16cid:durableId="930160724">
    <w:abstractNumId w:val="4"/>
  </w:num>
  <w:num w:numId="6" w16cid:durableId="1879124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procuremen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FC7ECC"/>
    <w:rsid w:val="0001742D"/>
    <w:rsid w:val="000314BB"/>
    <w:rsid w:val="00034899"/>
    <w:rsid w:val="00042B10"/>
    <w:rsid w:val="000547B9"/>
    <w:rsid w:val="000802E5"/>
    <w:rsid w:val="000833BD"/>
    <w:rsid w:val="0009683E"/>
    <w:rsid w:val="000C3922"/>
    <w:rsid w:val="000E21E2"/>
    <w:rsid w:val="000F29C2"/>
    <w:rsid w:val="00100DB2"/>
    <w:rsid w:val="001139A4"/>
    <w:rsid w:val="001346CC"/>
    <w:rsid w:val="0014125F"/>
    <w:rsid w:val="001A4813"/>
    <w:rsid w:val="001A78E5"/>
    <w:rsid w:val="001B2FBC"/>
    <w:rsid w:val="001C321B"/>
    <w:rsid w:val="001D54BE"/>
    <w:rsid w:val="00222CC1"/>
    <w:rsid w:val="00234B5F"/>
    <w:rsid w:val="00252D10"/>
    <w:rsid w:val="0026379F"/>
    <w:rsid w:val="00273230"/>
    <w:rsid w:val="0028165F"/>
    <w:rsid w:val="002961C6"/>
    <w:rsid w:val="002A09F5"/>
    <w:rsid w:val="002C5D72"/>
    <w:rsid w:val="002E6EA9"/>
    <w:rsid w:val="00340312"/>
    <w:rsid w:val="00342B10"/>
    <w:rsid w:val="00356A8D"/>
    <w:rsid w:val="003905A9"/>
    <w:rsid w:val="003A31C6"/>
    <w:rsid w:val="003B4C47"/>
    <w:rsid w:val="003C077A"/>
    <w:rsid w:val="003E5798"/>
    <w:rsid w:val="004007FA"/>
    <w:rsid w:val="00400E7D"/>
    <w:rsid w:val="00404ADC"/>
    <w:rsid w:val="00426772"/>
    <w:rsid w:val="00430757"/>
    <w:rsid w:val="00433691"/>
    <w:rsid w:val="00473585"/>
    <w:rsid w:val="004A144C"/>
    <w:rsid w:val="004B1306"/>
    <w:rsid w:val="004B2219"/>
    <w:rsid w:val="004B2D26"/>
    <w:rsid w:val="00500502"/>
    <w:rsid w:val="00514119"/>
    <w:rsid w:val="00541702"/>
    <w:rsid w:val="00574F65"/>
    <w:rsid w:val="005908CC"/>
    <w:rsid w:val="005A09DB"/>
    <w:rsid w:val="005A6746"/>
    <w:rsid w:val="005B0834"/>
    <w:rsid w:val="005F5B2C"/>
    <w:rsid w:val="005F5E20"/>
    <w:rsid w:val="005F686C"/>
    <w:rsid w:val="006105EE"/>
    <w:rsid w:val="00630B06"/>
    <w:rsid w:val="0064437F"/>
    <w:rsid w:val="006657FB"/>
    <w:rsid w:val="0066602A"/>
    <w:rsid w:val="00671A08"/>
    <w:rsid w:val="00684A35"/>
    <w:rsid w:val="006946F0"/>
    <w:rsid w:val="006A2BF1"/>
    <w:rsid w:val="00700E1F"/>
    <w:rsid w:val="00750E93"/>
    <w:rsid w:val="00753A2F"/>
    <w:rsid w:val="00765CDC"/>
    <w:rsid w:val="007706CF"/>
    <w:rsid w:val="00781212"/>
    <w:rsid w:val="007A6F15"/>
    <w:rsid w:val="007C0701"/>
    <w:rsid w:val="007C77C6"/>
    <w:rsid w:val="007E3288"/>
    <w:rsid w:val="007E6AD2"/>
    <w:rsid w:val="007F71C7"/>
    <w:rsid w:val="0081019D"/>
    <w:rsid w:val="00811921"/>
    <w:rsid w:val="00851885"/>
    <w:rsid w:val="00865C45"/>
    <w:rsid w:val="0086791D"/>
    <w:rsid w:val="008737FF"/>
    <w:rsid w:val="008A2A7A"/>
    <w:rsid w:val="008B4817"/>
    <w:rsid w:val="008F43A8"/>
    <w:rsid w:val="00962988"/>
    <w:rsid w:val="009707D0"/>
    <w:rsid w:val="0097514E"/>
    <w:rsid w:val="0099185A"/>
    <w:rsid w:val="00A07706"/>
    <w:rsid w:val="00A10A5E"/>
    <w:rsid w:val="00A12E4D"/>
    <w:rsid w:val="00A82FF0"/>
    <w:rsid w:val="00A8568E"/>
    <w:rsid w:val="00A964ED"/>
    <w:rsid w:val="00AB28AE"/>
    <w:rsid w:val="00AB4CA2"/>
    <w:rsid w:val="00AC5A33"/>
    <w:rsid w:val="00AC5B47"/>
    <w:rsid w:val="00B07B90"/>
    <w:rsid w:val="00B22DB5"/>
    <w:rsid w:val="00B4018B"/>
    <w:rsid w:val="00B55AC8"/>
    <w:rsid w:val="00B60835"/>
    <w:rsid w:val="00B755A5"/>
    <w:rsid w:val="00BC3D3C"/>
    <w:rsid w:val="00BC4B13"/>
    <w:rsid w:val="00BD196D"/>
    <w:rsid w:val="00BD3559"/>
    <w:rsid w:val="00BD5C52"/>
    <w:rsid w:val="00BE2FBF"/>
    <w:rsid w:val="00C0752E"/>
    <w:rsid w:val="00C3263B"/>
    <w:rsid w:val="00C40508"/>
    <w:rsid w:val="00CA3500"/>
    <w:rsid w:val="00CF3BDC"/>
    <w:rsid w:val="00D14C1B"/>
    <w:rsid w:val="00D4094D"/>
    <w:rsid w:val="00D45FD1"/>
    <w:rsid w:val="00D56C6B"/>
    <w:rsid w:val="00D57E5F"/>
    <w:rsid w:val="00D734D5"/>
    <w:rsid w:val="00DB053B"/>
    <w:rsid w:val="00DB7432"/>
    <w:rsid w:val="00DE1119"/>
    <w:rsid w:val="00DE183A"/>
    <w:rsid w:val="00E03F59"/>
    <w:rsid w:val="00E623D0"/>
    <w:rsid w:val="00E86946"/>
    <w:rsid w:val="00EA2783"/>
    <w:rsid w:val="00EA6EAC"/>
    <w:rsid w:val="00EA7D5E"/>
    <w:rsid w:val="00EC7409"/>
    <w:rsid w:val="00EF1E8D"/>
    <w:rsid w:val="00F10CC2"/>
    <w:rsid w:val="00F174DA"/>
    <w:rsid w:val="00F51036"/>
    <w:rsid w:val="00F531AF"/>
    <w:rsid w:val="00FC309B"/>
    <w:rsid w:val="00FC7ECC"/>
    <w:rsid w:val="00FD0CE0"/>
    <w:rsid w:val="00FF735C"/>
    <w:rsid w:val="00FF7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58EA9"/>
  <w15:chartTrackingRefBased/>
  <w15:docId w15:val="{5136BABF-E423-45CC-9310-BE58418A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lang w:eastAsia="en-US"/>
    </w:rPr>
  </w:style>
  <w:style w:type="paragraph" w:styleId="Heading1">
    <w:name w:val="heading 1"/>
    <w:basedOn w:val="Normal"/>
    <w:next w:val="Normal"/>
    <w:qFormat/>
    <w:pPr>
      <w:keepNext/>
      <w:tabs>
        <w:tab w:val="right" w:pos="9000"/>
      </w:tabs>
      <w:ind w:right="28"/>
      <w:outlineLvl w:val="0"/>
    </w:pPr>
    <w:rPr>
      <w:sz w:val="22"/>
      <w:u w:val="single"/>
    </w:rPr>
  </w:style>
  <w:style w:type="paragraph" w:styleId="Heading2">
    <w:name w:val="heading 2"/>
    <w:basedOn w:val="Normal"/>
    <w:next w:val="Normal"/>
    <w:qFormat/>
    <w:pPr>
      <w:keepNext/>
      <w:tabs>
        <w:tab w:val="right" w:pos="9000"/>
      </w:tabs>
      <w:ind w:right="2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rPr>
      <w:sz w:val="16"/>
    </w:rPr>
  </w:style>
  <w:style w:type="paragraph" w:customStyle="1" w:styleId="t1">
    <w:name w:val="t1"/>
    <w:basedOn w:val="Normal"/>
    <w:pPr>
      <w:widowControl w:val="0"/>
      <w:spacing w:line="240" w:lineRule="atLeast"/>
    </w:pPr>
    <w:rPr>
      <w:sz w:val="16"/>
    </w:rPr>
  </w:style>
  <w:style w:type="paragraph" w:styleId="BodyText">
    <w:name w:val="Body Text"/>
    <w:basedOn w:val="Normal"/>
    <w:pPr>
      <w:spacing w:after="220" w:line="220" w:lineRule="atLeast"/>
      <w:jc w:val="both"/>
    </w:pPr>
    <w:rPr>
      <w:spacing w:val="-5"/>
    </w:rPr>
  </w:style>
  <w:style w:type="paragraph" w:customStyle="1" w:styleId="CC">
    <w:name w:val="CC"/>
    <w:basedOn w:val="BodyText"/>
    <w:pPr>
      <w:keepLines/>
      <w:ind w:left="360" w:hanging="360"/>
      <w:jc w:val="left"/>
    </w:pPr>
  </w:style>
  <w:style w:type="paragraph" w:styleId="Salutation">
    <w:name w:val="Salutation"/>
    <w:basedOn w:val="BodyText"/>
    <w:next w:val="Normal"/>
    <w:pPr>
      <w:spacing w:before="220"/>
      <w:jc w:val="left"/>
    </w:pPr>
  </w:style>
  <w:style w:type="character" w:styleId="Hyperlink">
    <w:name w:val="Hyperlink"/>
    <w:rPr>
      <w:color w:val="0000FF"/>
      <w:u w:val="single"/>
    </w:rPr>
  </w:style>
  <w:style w:type="paragraph" w:customStyle="1" w:styleId="LetterRef">
    <w:name w:val="LetterRef"/>
    <w:basedOn w:val="Normal"/>
    <w:next w:val="Normal"/>
    <w:rPr>
      <w:sz w:val="16"/>
    </w:rPr>
  </w:style>
  <w:style w:type="paragraph" w:customStyle="1" w:styleId="Address">
    <w:name w:val="Address"/>
    <w:basedOn w:val="Normal"/>
    <w:pPr>
      <w:framePr w:w="4536" w:h="1872" w:hRule="exact" w:vSpace="1138" w:wrap="notBeside" w:hAnchor="margin" w:yAlign="bottom" w:anchorLock="1"/>
    </w:pPr>
  </w:style>
  <w:style w:type="paragraph" w:customStyle="1" w:styleId="Letterhead">
    <w:name w:val="Letterhead"/>
    <w:basedOn w:val="Normal"/>
    <w:rPr>
      <w:sz w:val="16"/>
    </w:rPr>
  </w:style>
  <w:style w:type="paragraph" w:customStyle="1" w:styleId="LetterheadMain">
    <w:name w:val="LetterheadMain"/>
    <w:basedOn w:val="Normal"/>
    <w:rPr>
      <w:b/>
      <w:color w:val="000000"/>
      <w:sz w:val="18"/>
    </w:rPr>
  </w:style>
  <w:style w:type="paragraph" w:styleId="BodyText2">
    <w:name w:val="Body Text 2"/>
    <w:basedOn w:val="Normal"/>
    <w:pPr>
      <w:tabs>
        <w:tab w:val="right" w:pos="9000"/>
      </w:tabs>
      <w:ind w:right="28"/>
    </w:pPr>
    <w:rPr>
      <w:b/>
      <w:color w:val="FF0000"/>
    </w:rPr>
  </w:style>
  <w:style w:type="paragraph" w:styleId="BodyText3">
    <w:name w:val="Body Text 3"/>
    <w:basedOn w:val="Normal"/>
    <w:rPr>
      <w:b/>
      <w:bCs/>
      <w:color w:val="FF0000"/>
    </w:rPr>
  </w:style>
  <w:style w:type="paragraph" w:styleId="BodyTextIndent">
    <w:name w:val="Body Text Indent"/>
    <w:basedOn w:val="Normal"/>
    <w:pPr>
      <w:ind w:left="700"/>
      <w:jc w:val="both"/>
    </w:pPr>
    <w:rPr>
      <w:color w:val="000000"/>
      <w:sz w:val="22"/>
      <w:szCs w:val="22"/>
    </w:rPr>
  </w:style>
  <w:style w:type="character" w:styleId="FollowedHyperlink">
    <w:name w:val="FollowedHyperlink"/>
    <w:rPr>
      <w:color w:val="800080"/>
      <w:u w:val="single"/>
    </w:rPr>
  </w:style>
  <w:style w:type="character" w:customStyle="1" w:styleId="A11">
    <w:name w:val="A11"/>
    <w:rPr>
      <w:rFonts w:cs="Myriad"/>
      <w:color w:val="000000"/>
      <w:sz w:val="22"/>
      <w:szCs w:val="22"/>
    </w:rPr>
  </w:style>
  <w:style w:type="paragraph" w:styleId="BalloonText">
    <w:name w:val="Balloon Text"/>
    <w:basedOn w:val="Normal"/>
    <w:link w:val="BalloonTextChar"/>
    <w:rsid w:val="00DE1119"/>
    <w:rPr>
      <w:rFonts w:ascii="Tahoma" w:hAnsi="Tahoma" w:cs="Tahoma"/>
      <w:sz w:val="16"/>
      <w:szCs w:val="16"/>
    </w:rPr>
  </w:style>
  <w:style w:type="character" w:customStyle="1" w:styleId="BalloonTextChar">
    <w:name w:val="Balloon Text Char"/>
    <w:link w:val="BalloonText"/>
    <w:rsid w:val="00DE1119"/>
    <w:rPr>
      <w:rFonts w:ascii="Tahoma" w:hAnsi="Tahoma" w:cs="Tahoma"/>
      <w:sz w:val="16"/>
      <w:szCs w:val="16"/>
      <w:lang w:eastAsia="en-US"/>
    </w:rPr>
  </w:style>
  <w:style w:type="paragraph" w:styleId="NoSpacing">
    <w:name w:val="No Spacing"/>
    <w:uiPriority w:val="1"/>
    <w:qFormat/>
    <w:rsid w:val="00EC740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ab5320\Application%20Data\Microsoft\Templates\General%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3EEE497AB8F948B7DD087B470AA9EB" ma:contentTypeVersion="12" ma:contentTypeDescription="Create a new document." ma:contentTypeScope="" ma:versionID="a614214a0e581c24a4a6fcf68fa6a66f">
  <xsd:schema xmlns:xsd="http://www.w3.org/2001/XMLSchema" xmlns:xs="http://www.w3.org/2001/XMLSchema" xmlns:p="http://schemas.microsoft.com/office/2006/metadata/properties" xmlns:ns2="367e3ccf-247d-462c-a5e2-dc949e7ccf9d" xmlns:ns3="b5ea5523-db0a-4608-9c24-3eb614fd9dd6" targetNamespace="http://schemas.microsoft.com/office/2006/metadata/properties" ma:root="true" ma:fieldsID="db2cddcaa63cc30e2576f6d6636d5bc7" ns2:_="" ns3:_="">
    <xsd:import namespace="367e3ccf-247d-462c-a5e2-dc949e7ccf9d"/>
    <xsd:import namespace="b5ea5523-db0a-4608-9c24-3eb614fd9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e3ccf-247d-462c-a5e2-dc949e7cc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85cfc3-6d57-4d32-a9c6-53493ba1c7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ea5523-db0a-4608-9c24-3eb614fd9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cfe19f-8b29-45fe-b701-1dc140cddc1f}" ma:internalName="TaxCatchAll" ma:showField="CatchAllData" ma:web="b5ea5523-db0a-4608-9c24-3eb614fd9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b5ea5523-db0a-4608-9c24-3eb614fd9dd6" xsi:nil="true"/>
    <lcf76f155ced4ddcb4097134ff3c332f xmlns="367e3ccf-247d-462c-a5e2-dc949e7ccf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A14D6D-AE26-4456-BDB9-965AD453E978}">
  <ds:schemaRefs>
    <ds:schemaRef ds:uri="http://schemas.microsoft.com/sharepoint/v3/contenttype/forms"/>
  </ds:schemaRefs>
</ds:datastoreItem>
</file>

<file path=customXml/itemProps2.xml><?xml version="1.0" encoding="utf-8"?>
<ds:datastoreItem xmlns:ds="http://schemas.openxmlformats.org/officeDocument/2006/customXml" ds:itemID="{03D6FFDC-9F39-4C8B-8554-E6C9C1649117}"/>
</file>

<file path=customXml/itemProps3.xml><?xml version="1.0" encoding="utf-8"?>
<ds:datastoreItem xmlns:ds="http://schemas.openxmlformats.org/officeDocument/2006/customXml" ds:itemID="{F71EA4DF-29C7-42B2-8C83-C0B018AF837E}">
  <ds:schemaRefs>
    <ds:schemaRef ds:uri="http://schemas.microsoft.com/office/2006/metadata/longProperties"/>
  </ds:schemaRefs>
</ds:datastoreItem>
</file>

<file path=customXml/itemProps4.xml><?xml version="1.0" encoding="utf-8"?>
<ds:datastoreItem xmlns:ds="http://schemas.openxmlformats.org/officeDocument/2006/customXml" ds:itemID="{DB2ED8B1-64D6-4A44-85F4-73001D9FE566}">
  <ds:schemaRefs>
    <ds:schemaRef ds:uri="http://schemas.microsoft.com/office/2006/metadata/properties"/>
    <ds:schemaRef ds:uri="http://schemas.microsoft.com/office/infopath/2007/PartnerControls"/>
    <ds:schemaRef ds:uri="b5ea5523-db0a-4608-9c24-3eb614fd9dd6"/>
    <ds:schemaRef ds:uri="367e3ccf-247d-462c-a5e2-dc949e7ccf9d"/>
  </ds:schemaRefs>
</ds:datastoreItem>
</file>

<file path=docProps/app.xml><?xml version="1.0" encoding="utf-8"?>
<Properties xmlns="http://schemas.openxmlformats.org/officeDocument/2006/extended-properties" xmlns:vt="http://schemas.openxmlformats.org/officeDocument/2006/docPropsVTypes">
  <Template>General template</Template>
  <TotalTime>15</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Economic Strategy</vt:lpstr>
    </vt:vector>
  </TitlesOfParts>
  <Manager>Ron Crank</Manager>
  <Company>West Sussex County Council</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Strategy</dc:title>
  <dc:subject/>
  <dc:creator>wscc</dc:creator>
  <cp:keywords/>
  <cp:lastModifiedBy>Louise Goddard</cp:lastModifiedBy>
  <cp:revision>6</cp:revision>
  <cp:lastPrinted>2019-07-18T09:57:00Z</cp:lastPrinted>
  <dcterms:created xsi:type="dcterms:W3CDTF">2024-08-30T12:04:00Z</dcterms:created>
  <dcterms:modified xsi:type="dcterms:W3CDTF">2025-08-29T09:13:00Z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CC Category">
    <vt:lpwstr/>
  </property>
  <property fmtid="{D5CDD505-2E9C-101B-9397-08002B2CF9AE}" pid="3" name="ContentTypeId">
    <vt:lpwstr>0x010100D43EEE497AB8F948B7DD087B470AA9EB</vt:lpwstr>
  </property>
  <property fmtid="{D5CDD505-2E9C-101B-9397-08002B2CF9AE}" pid="4" name="MediaServiceImageTags">
    <vt:lpwstr/>
  </property>
</Properties>
</file>